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5EE85" w14:textId="77777777" w:rsidR="00AC73AC" w:rsidRPr="00CC1B07" w:rsidRDefault="00A01718" w:rsidP="00FB74A6">
      <w:pPr>
        <w:pStyle w:val="1"/>
        <w:adjustRightInd w:val="0"/>
        <w:snapToGrid w:val="0"/>
      </w:pPr>
      <w:r w:rsidRPr="00CC1B07">
        <w:rPr>
          <w:color w:val="FFFFFF" w:themeColor="background1"/>
          <w:sz w:val="16"/>
          <w:szCs w:val="16"/>
        </w:rPr>
        <w:t>口試流程表</w:t>
      </w:r>
      <w:r w:rsidRPr="00CC1B07">
        <w:rPr>
          <w:rFonts w:ascii="微軟正黑體" w:eastAsia="微軟正黑體" w:hAnsi="微軟正黑體"/>
          <w:b/>
          <w:spacing w:val="8"/>
          <w:sz w:val="32"/>
          <w:szCs w:val="32"/>
        </w:rPr>
        <w:t>國立虎尾科技大學 財務金融系碩士班 學位口試流程檢核表</w:t>
      </w:r>
    </w:p>
    <w:p w14:paraId="71DC2D85" w14:textId="77777777" w:rsidR="00AC73AC" w:rsidRDefault="00A01718" w:rsidP="00FB74A6">
      <w:pPr>
        <w:adjustRightInd w:val="0"/>
        <w:snapToGrid w:val="0"/>
        <w:ind w:left="601" w:hanging="601"/>
        <w:jc w:val="center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學位考試口試相關流程(共</w:t>
      </w:r>
      <w:r w:rsidR="00341DB7">
        <w:rPr>
          <w:rFonts w:ascii="微軟正黑體" w:eastAsia="微軟正黑體" w:hAnsi="微軟正黑體" w:hint="eastAsia"/>
          <w:b/>
        </w:rPr>
        <w:t>3</w:t>
      </w:r>
      <w:r>
        <w:rPr>
          <w:rFonts w:ascii="微軟正黑體" w:eastAsia="微軟正黑體" w:hAnsi="微軟正黑體"/>
          <w:b/>
        </w:rPr>
        <w:t>頁</w:t>
      </w:r>
      <w:r w:rsidR="005831A9">
        <w:rPr>
          <w:rFonts w:ascii="微軟正黑體" w:eastAsia="微軟正黑體" w:hAnsi="微軟正黑體"/>
          <w:b/>
        </w:rPr>
        <w:t>)</w:t>
      </w:r>
      <w:r w:rsidR="00B83654">
        <w:rPr>
          <w:rFonts w:ascii="微軟正黑體" w:eastAsia="微軟正黑體" w:hAnsi="微軟正黑體" w:hint="eastAsia"/>
          <w:b/>
        </w:rPr>
        <w:t>，</w:t>
      </w:r>
      <w:r>
        <w:rPr>
          <w:rFonts w:ascii="微軟正黑體" w:eastAsia="微軟正黑體" w:hAnsi="微軟正黑體"/>
          <w:b/>
        </w:rPr>
        <w:t>申請時，請依序進行</w:t>
      </w:r>
    </w:p>
    <w:p w14:paraId="26CB32EA" w14:textId="4169CEE2" w:rsidR="00AC73AC" w:rsidRPr="0027226E" w:rsidRDefault="00A01718" w:rsidP="008E65D6">
      <w:pPr>
        <w:snapToGrid w:val="0"/>
        <w:ind w:left="562" w:right="283" w:hanging="420"/>
        <w:jc w:val="right"/>
        <w:rPr>
          <w:rFonts w:hint="eastAsia"/>
        </w:rPr>
      </w:pPr>
      <w:r w:rsidRPr="0027226E">
        <w:rPr>
          <w:rFonts w:ascii="微軟正黑體" w:eastAsia="微軟正黑體" w:hAnsi="微軟正黑體"/>
          <w:b/>
          <w:sz w:val="22"/>
          <w:szCs w:val="20"/>
        </w:rPr>
        <w:t>11</w:t>
      </w:r>
      <w:r w:rsidR="00F90FFE">
        <w:rPr>
          <w:rFonts w:ascii="微軟正黑體" w:eastAsia="微軟正黑體" w:hAnsi="微軟正黑體" w:hint="eastAsia"/>
          <w:b/>
          <w:sz w:val="22"/>
          <w:szCs w:val="20"/>
        </w:rPr>
        <w:t>5</w:t>
      </w:r>
      <w:r w:rsidRPr="0027226E">
        <w:rPr>
          <w:rFonts w:ascii="微軟正黑體" w:eastAsia="微軟正黑體" w:hAnsi="微軟正黑體"/>
          <w:b/>
          <w:sz w:val="22"/>
          <w:szCs w:val="20"/>
        </w:rPr>
        <w:t>.0</w:t>
      </w:r>
      <w:r w:rsidR="00567DF7">
        <w:rPr>
          <w:rFonts w:ascii="微軟正黑體" w:eastAsia="微軟正黑體" w:hAnsi="微軟正黑體" w:hint="eastAsia"/>
          <w:b/>
          <w:sz w:val="22"/>
          <w:szCs w:val="20"/>
        </w:rPr>
        <w:t>9</w:t>
      </w:r>
    </w:p>
    <w:tbl>
      <w:tblPr>
        <w:tblStyle w:val="12"/>
        <w:tblW w:w="4875" w:type="pct"/>
        <w:tblInd w:w="-5" w:type="dxa"/>
        <w:tblLook w:val="04A0" w:firstRow="1" w:lastRow="0" w:firstColumn="1" w:lastColumn="0" w:noHBand="0" w:noVBand="1"/>
      </w:tblPr>
      <w:tblGrid>
        <w:gridCol w:w="669"/>
        <w:gridCol w:w="1391"/>
        <w:gridCol w:w="2335"/>
        <w:gridCol w:w="3626"/>
        <w:gridCol w:w="2611"/>
      </w:tblGrid>
      <w:tr w:rsidR="009C1153" w14:paraId="0C97A9C3" w14:textId="77777777" w:rsidTr="00DA6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  <w:vAlign w:val="center"/>
          </w:tcPr>
          <w:p w14:paraId="5C6D0E8D" w14:textId="77777777" w:rsidR="002715B8" w:rsidRPr="00AB099C" w:rsidRDefault="002715B8" w:rsidP="007050FC">
            <w:pPr>
              <w:snapToGrid w:val="0"/>
              <w:ind w:left="-108" w:right="-91"/>
              <w:jc w:val="center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步驟</w:t>
            </w:r>
          </w:p>
        </w:tc>
        <w:tc>
          <w:tcPr>
            <w:tcW w:w="654" w:type="pct"/>
            <w:vAlign w:val="center"/>
          </w:tcPr>
          <w:p w14:paraId="5ED4255E" w14:textId="77777777" w:rsidR="002715B8" w:rsidRPr="00AB099C" w:rsidRDefault="002715B8" w:rsidP="007050FC">
            <w:pPr>
              <w:snapToGrid w:val="0"/>
              <w:ind w:left="-108" w:right="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項目</w:t>
            </w:r>
          </w:p>
        </w:tc>
        <w:tc>
          <w:tcPr>
            <w:tcW w:w="1098" w:type="pct"/>
            <w:vAlign w:val="center"/>
          </w:tcPr>
          <w:p w14:paraId="0BAA6171" w14:textId="77777777" w:rsidR="002715B8" w:rsidRPr="00AB099C" w:rsidRDefault="002715B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申請期限或時間</w:t>
            </w:r>
          </w:p>
        </w:tc>
        <w:tc>
          <w:tcPr>
            <w:tcW w:w="1705" w:type="pct"/>
            <w:vAlign w:val="center"/>
          </w:tcPr>
          <w:p w14:paraId="2268DACF" w14:textId="54EB52E2" w:rsidR="002715B8" w:rsidRPr="00AB099C" w:rsidRDefault="002715B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說明</w:t>
            </w:r>
            <w:r w:rsidR="007A74DF">
              <w:rPr>
                <w:rFonts w:ascii="微軟正黑體" w:eastAsia="微軟正黑體" w:hAnsi="微軟正黑體" w:hint="eastAsia"/>
              </w:rPr>
              <w:t>/申請</w:t>
            </w:r>
            <w:r w:rsidR="00BB5C49">
              <w:rPr>
                <w:rFonts w:ascii="微軟正黑體" w:eastAsia="微軟正黑體" w:hAnsi="微軟正黑體" w:hint="eastAsia"/>
              </w:rPr>
              <w:t>方式</w:t>
            </w:r>
          </w:p>
        </w:tc>
        <w:tc>
          <w:tcPr>
            <w:tcW w:w="1228" w:type="pct"/>
            <w:vAlign w:val="center"/>
          </w:tcPr>
          <w:p w14:paraId="2B9EF7DD" w14:textId="0C007044" w:rsidR="002715B8" w:rsidRPr="00AB099C" w:rsidRDefault="0030469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須上傳或</w:t>
            </w:r>
            <w:r w:rsidR="00AA4606">
              <w:rPr>
                <w:rFonts w:ascii="微軟正黑體" w:eastAsia="微軟正黑體" w:hAnsi="微軟正黑體"/>
              </w:rPr>
              <w:t>自備</w:t>
            </w:r>
            <w:r w:rsidRPr="00AB099C">
              <w:rPr>
                <w:rFonts w:ascii="微軟正黑體" w:eastAsia="微軟正黑體" w:hAnsi="微軟正黑體"/>
              </w:rPr>
              <w:t>文件</w:t>
            </w:r>
          </w:p>
        </w:tc>
      </w:tr>
      <w:tr w:rsidR="009C1153" w14:paraId="63766303" w14:textId="77777777" w:rsidTr="00DA6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24AD1CAB" w14:textId="3BD5BE72" w:rsidR="009C1153" w:rsidRPr="00771320" w:rsidRDefault="007A74DF" w:rsidP="007A74DF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1-1</w:t>
            </w:r>
          </w:p>
        </w:tc>
        <w:tc>
          <w:tcPr>
            <w:tcW w:w="654" w:type="pct"/>
          </w:tcPr>
          <w:p w14:paraId="203191E2" w14:textId="77777777" w:rsidR="006971F9" w:rsidRDefault="006971F9" w:rsidP="006971F9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</w:rPr>
            </w:pPr>
            <w:r w:rsidRPr="003D6A0B">
              <w:rPr>
                <w:rFonts w:ascii="微軟正黑體" w:eastAsia="微軟正黑體" w:hAnsi="微軟正黑體" w:hint="eastAsia"/>
                <w:spacing w:val="-16"/>
              </w:rPr>
              <w:t>申請</w:t>
            </w:r>
          </w:p>
          <w:p w14:paraId="28B642B3" w14:textId="77777777" w:rsidR="009C1153" w:rsidRPr="003D6A0B" w:rsidRDefault="003D6A0B" w:rsidP="000A180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3D6A0B">
              <w:rPr>
                <w:rFonts w:ascii="微軟正黑體" w:eastAsia="微軟正黑體" w:hAnsi="微軟正黑體" w:hint="eastAsia"/>
                <w:spacing w:val="-16"/>
              </w:rPr>
              <w:t>「</w:t>
            </w:r>
            <w:r w:rsidR="00204E55" w:rsidRPr="003D6A0B">
              <w:rPr>
                <w:rFonts w:ascii="微軟正黑體" w:eastAsia="微軟正黑體" w:hAnsi="微軟正黑體"/>
                <w:b/>
                <w:spacing w:val="-16"/>
              </w:rPr>
              <w:t>學位論文</w:t>
            </w:r>
            <w:r w:rsidR="00204E55" w:rsidRPr="003D6A0B">
              <w:rPr>
                <w:rFonts w:ascii="微軟正黑體" w:eastAsia="微軟正黑體" w:hAnsi="微軟正黑體" w:hint="eastAsia"/>
                <w:b/>
                <w:spacing w:val="-16"/>
              </w:rPr>
              <w:t>主題</w:t>
            </w:r>
            <w:r w:rsidR="00204E55" w:rsidRPr="003D6A0B">
              <w:rPr>
                <w:rFonts w:ascii="微軟正黑體" w:eastAsia="微軟正黑體" w:hAnsi="微軟正黑體"/>
                <w:b/>
                <w:spacing w:val="-16"/>
              </w:rPr>
              <w:t>與專業領域符合</w:t>
            </w:r>
            <w:r w:rsidR="006971F9" w:rsidRPr="006971F9">
              <w:rPr>
                <w:rFonts w:ascii="微軟正黑體" w:eastAsia="微軟正黑體" w:hAnsi="微軟正黑體" w:hint="eastAsia"/>
                <w:b/>
                <w:spacing w:val="-16"/>
              </w:rPr>
              <w:t>審查</w:t>
            </w:r>
            <w:r w:rsidRPr="003D6A0B">
              <w:rPr>
                <w:rFonts w:ascii="微軟正黑體" w:eastAsia="微軟正黑體" w:hAnsi="微軟正黑體" w:hint="eastAsia"/>
                <w:spacing w:val="-16"/>
              </w:rPr>
              <w:t>」</w:t>
            </w:r>
          </w:p>
        </w:tc>
        <w:tc>
          <w:tcPr>
            <w:tcW w:w="1098" w:type="pct"/>
          </w:tcPr>
          <w:p w14:paraId="73299E52" w14:textId="77777777"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自完成註冊手續起至</w:t>
            </w:r>
          </w:p>
          <w:p w14:paraId="1EABB311" w14:textId="77777777" w:rsidR="009C1153" w:rsidRPr="009607FC" w:rsidRDefault="009C1153" w:rsidP="00EE2E7C">
            <w:pPr>
              <w:snapToGrid w:val="0"/>
              <w:ind w:rightChars="-57" w:right="-1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w w:val="90"/>
              </w:rPr>
            </w:pP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11月</w:t>
            </w:r>
            <w:r w:rsidRPr="00960069">
              <w:rPr>
                <w:rFonts w:ascii="微軟正黑體" w:eastAsia="微軟正黑體" w:hAnsi="微軟正黑體" w:hint="eastAsia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3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0日</w:t>
            </w: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止 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14:paraId="3C014FA5" w14:textId="77777777" w:rsidR="009C1153" w:rsidRPr="009607FC" w:rsidRDefault="009C1153" w:rsidP="00EE2E7C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w w:val="90"/>
              </w:rPr>
            </w:pP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5月</w:t>
            </w:r>
            <w:r w:rsidRPr="00960069">
              <w:rPr>
                <w:rFonts w:ascii="微軟正黑體" w:eastAsia="微軟正黑體" w:hAnsi="微軟正黑體" w:hint="eastAsia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3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1日</w:t>
            </w: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止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14:paraId="195936D3" w14:textId="77777777" w:rsidR="009C1153" w:rsidRPr="00B63264" w:rsidRDefault="009C1153" w:rsidP="009C1153">
            <w:pPr>
              <w:snapToGrid w:val="0"/>
              <w:ind w:left="45" w:hanging="2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5" w:type="pct"/>
          </w:tcPr>
          <w:p w14:paraId="47A70339" w14:textId="2710FD48" w:rsidR="007A74DF" w:rsidRDefault="00F90FFE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>
              <w:rPr>
                <w:rFonts w:ascii="微軟正黑體" w:eastAsia="微軟正黑體" w:hAnsi="微軟正黑體"/>
                <w:b/>
                <w:szCs w:val="22"/>
              </w:rPr>
              <w:t>說明</w:t>
            </w:r>
          </w:p>
          <w:p w14:paraId="08B52911" w14:textId="77777777" w:rsidR="00F90FFE" w:rsidRDefault="00F90FFE" w:rsidP="00DA60EF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274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FF"/>
                <w:spacing w:val="-16"/>
                <w:w w:val="90"/>
                <w:sz w:val="22"/>
                <w:szCs w:val="22"/>
              </w:rPr>
            </w:pP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本學期</w:t>
            </w:r>
            <w:r w:rsidRPr="00162362">
              <w:rPr>
                <w:rFonts w:ascii="微軟正黑體" w:eastAsia="微軟正黑體" w:hAnsi="微軟正黑體" w:hint="eastAsia"/>
                <w:color w:val="FF0000"/>
                <w:spacing w:val="-16"/>
                <w:w w:val="90"/>
                <w:sz w:val="22"/>
                <w:szCs w:val="22"/>
              </w:rPr>
              <w:t>有意畢業者</w:t>
            </w:r>
            <w:r>
              <w:rPr>
                <w:rFonts w:ascii="微軟正黑體" w:eastAsia="微軟正黑體" w:hAnsi="微軟正黑體" w:hint="eastAsia"/>
                <w:color w:val="FF0000"/>
                <w:spacing w:val="-16"/>
                <w:w w:val="90"/>
                <w:sz w:val="22"/>
                <w:szCs w:val="22"/>
              </w:rPr>
              <w:t>（含提前畢業）</w:t>
            </w: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，無論是否完成研討會發表</w:t>
            </w:r>
            <w:r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或期刊發表</w:t>
            </w:r>
            <w:r w:rsidRPr="00162362">
              <w:rPr>
                <w:rFonts w:ascii="微軟正黑體" w:eastAsia="微軟正黑體" w:hAnsi="微軟正黑體" w:hint="eastAsia"/>
                <w:color w:val="0000FF"/>
                <w:spacing w:val="-16"/>
                <w:w w:val="90"/>
                <w:sz w:val="22"/>
                <w:szCs w:val="22"/>
              </w:rPr>
              <w:t>，</w:t>
            </w:r>
            <w:r w:rsidRPr="0061609F">
              <w:rPr>
                <w:rFonts w:ascii="微軟正黑體" w:eastAsia="微軟正黑體" w:hAnsi="微軟正黑體" w:hint="eastAsia"/>
                <w:b/>
                <w:bCs/>
                <w:color w:val="FF0000"/>
                <w:spacing w:val="-16"/>
                <w:w w:val="90"/>
                <w:sz w:val="22"/>
                <w:szCs w:val="22"/>
              </w:rPr>
              <w:t>均須</w:t>
            </w:r>
            <w:r w:rsidRPr="00162362">
              <w:rPr>
                <w:rFonts w:ascii="微軟正黑體" w:eastAsia="微軟正黑體" w:hAnsi="微軟正黑體" w:hint="eastAsia"/>
                <w:color w:val="FF0000"/>
                <w:spacing w:val="-16"/>
                <w:w w:val="90"/>
                <w:sz w:val="22"/>
                <w:szCs w:val="22"/>
              </w:rPr>
              <w:t>提出申請</w:t>
            </w:r>
            <w:r w:rsidRPr="00162362">
              <w:rPr>
                <w:rFonts w:ascii="微軟正黑體" w:eastAsia="微軟正黑體" w:hAnsi="微軟正黑體" w:hint="eastAsia"/>
                <w:color w:val="0000FF"/>
                <w:spacing w:val="-16"/>
                <w:w w:val="90"/>
                <w:sz w:val="22"/>
                <w:szCs w:val="22"/>
              </w:rPr>
              <w:t>。</w:t>
            </w:r>
          </w:p>
          <w:p w14:paraId="6850005C" w14:textId="28F51E96" w:rsidR="00F90FFE" w:rsidRPr="00C85852" w:rsidRDefault="00F90FFE" w:rsidP="00DA60EF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274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F90FFE">
              <w:rPr>
                <w:rFonts w:ascii="微軟正黑體" w:eastAsia="微軟正黑體" w:hAnsi="微軟正黑體" w:hint="eastAsia"/>
                <w:sz w:val="22"/>
                <w:szCs w:val="22"/>
              </w:rPr>
              <w:t>研討會</w:t>
            </w:r>
            <w:r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或期刊於本步驟未完成發表</w:t>
            </w: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者，本階段得</w:t>
            </w:r>
            <w:r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先</w:t>
            </w: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勾選「因故另行補件」。</w:t>
            </w:r>
          </w:p>
          <w:p w14:paraId="1D98DCFB" w14:textId="01A1C95B" w:rsidR="00C85852" w:rsidRPr="00C85852" w:rsidRDefault="00C85852" w:rsidP="00DA60EF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274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C85852">
              <w:rPr>
                <w:rFonts w:ascii="微軟正黑體" w:eastAsia="微軟正黑體" w:hAnsi="微軟正黑體" w:hint="eastAsia"/>
                <w:sz w:val="22"/>
                <w:szCs w:val="22"/>
              </w:rPr>
              <w:t>本步驟申請後，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將再退回申請人，請申請人於</w:t>
            </w:r>
            <w:r w:rsidRPr="00C85852">
              <w:rPr>
                <w:rFonts w:ascii="微軟正黑體" w:eastAsia="微軟正黑體" w:hAnsi="微軟正黑體" w:hint="eastAsia"/>
                <w:color w:val="FF0000"/>
                <w:sz w:val="22"/>
                <w:szCs w:val="22"/>
              </w:rPr>
              <w:t>審查通過後，再進行</w:t>
            </w:r>
            <w:r w:rsidR="00BB47BE" w:rsidRPr="00C85852"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  <w:t>步驟</w:t>
            </w:r>
            <w:r w:rsidRPr="00C85852">
              <w:rPr>
                <w:rFonts w:ascii="微軟正黑體" w:eastAsia="微軟正黑體" w:hAnsi="微軟正黑體" w:hint="eastAsia"/>
                <w:color w:val="FF0000"/>
                <w:sz w:val="22"/>
                <w:szCs w:val="22"/>
              </w:rPr>
              <w:t>1-2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！</w:t>
            </w:r>
          </w:p>
          <w:p w14:paraId="0E98F3E1" w14:textId="76DE426B" w:rsidR="009C1153" w:rsidRPr="00304698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D5560D">
              <w:rPr>
                <w:rFonts w:ascii="微軟正黑體" w:eastAsia="微軟正黑體" w:hAnsi="微軟正黑體" w:hint="eastAsia"/>
                <w:b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14:paraId="1CD0AD32" w14:textId="77777777" w:rsidR="009C1153" w:rsidRPr="00304698" w:rsidRDefault="009C1153" w:rsidP="00DA60EF">
            <w:pPr>
              <w:pStyle w:val="af8"/>
              <w:numPr>
                <w:ilvl w:val="0"/>
                <w:numId w:val="47"/>
              </w:numPr>
              <w:adjustRightInd w:val="0"/>
              <w:snapToGrid w:val="0"/>
              <w:ind w:left="42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7" w:history="1">
              <w:r w:rsidRPr="00304698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14:paraId="0C912252" w14:textId="77777777" w:rsidR="009C1153" w:rsidRPr="0057399B" w:rsidRDefault="009C1153" w:rsidP="00AD2786">
            <w:pPr>
              <w:adjustRightInd w:val="0"/>
              <w:snapToGrid w:val="0"/>
              <w:ind w:left="428" w:firstLineChars="18" w:firstLine="3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57399B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點選「畢業學分/論文/離校」</w:t>
            </w:r>
          </w:p>
          <w:p w14:paraId="6CB190E0" w14:textId="230A91AF" w:rsidR="009C1153" w:rsidRPr="00DA7237" w:rsidRDefault="009C1153" w:rsidP="00AD2786">
            <w:pPr>
              <w:adjustRightInd w:val="0"/>
              <w:snapToGrid w:val="0"/>
              <w:ind w:left="428" w:firstLineChars="18" w:firstLine="3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57399B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點選「研究生學位考試申請」</w:t>
            </w:r>
          </w:p>
        </w:tc>
        <w:tc>
          <w:tcPr>
            <w:tcW w:w="1228" w:type="pct"/>
          </w:tcPr>
          <w:p w14:paraId="730FD330" w14:textId="77777777" w:rsidR="00CA75BA" w:rsidRPr="00CA75BA" w:rsidRDefault="00CA75BA" w:rsidP="00CA75BA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75BA">
              <w:rPr>
                <w:rFonts w:ascii="微軟正黑體" w:eastAsia="微軟正黑體" w:hAnsi="微軟正黑體" w:hint="eastAsia"/>
                <w:sz w:val="22"/>
                <w:szCs w:val="22"/>
              </w:rPr>
              <w:t>論文提要</w:t>
            </w:r>
          </w:p>
          <w:p w14:paraId="4125D558" w14:textId="77777777" w:rsidR="009C1153" w:rsidRPr="00B726F9" w:rsidRDefault="00CA75BA" w:rsidP="00CA75BA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pacing w:val="-12"/>
              </w:rPr>
            </w:pPr>
            <w:r w:rsidRPr="00B726F9">
              <w:rPr>
                <w:rFonts w:ascii="微軟正黑體" w:eastAsia="微軟正黑體" w:hAnsi="微軟正黑體" w:hint="eastAsia"/>
                <w:spacing w:val="-12"/>
                <w:w w:val="90"/>
                <w:sz w:val="22"/>
                <w:szCs w:val="22"/>
              </w:rPr>
              <w:t>(請依校論文摘要格式填寫)</w:t>
            </w:r>
          </w:p>
        </w:tc>
      </w:tr>
      <w:tr w:rsidR="009C1153" w:rsidRPr="00B218D1" w14:paraId="2F97C108" w14:textId="77777777" w:rsidTr="00DA668C">
        <w:trPr>
          <w:trHeight w:val="6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4FC16652" w14:textId="631B854F" w:rsidR="006971F9" w:rsidRPr="00771320" w:rsidRDefault="007A74DF" w:rsidP="006971F9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1-2</w:t>
            </w:r>
          </w:p>
          <w:p w14:paraId="497F37C6" w14:textId="77777777" w:rsidR="009C1153" w:rsidRPr="00771320" w:rsidRDefault="009C1153" w:rsidP="006971F9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14:paraId="308B748F" w14:textId="77777777" w:rsidR="003D6A0B" w:rsidRDefault="00204E55" w:rsidP="000A180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</w:rPr>
            </w:pPr>
            <w:r w:rsidRPr="003D6A0B">
              <w:rPr>
                <w:rFonts w:ascii="微軟正黑體" w:eastAsia="微軟正黑體" w:hAnsi="微軟正黑體" w:hint="eastAsia"/>
                <w:spacing w:val="-16"/>
              </w:rPr>
              <w:t>申請</w:t>
            </w:r>
          </w:p>
          <w:p w14:paraId="71034C51" w14:textId="77777777" w:rsidR="009C1153" w:rsidRDefault="00204E55" w:rsidP="000A180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  <w:spacing w:val="-16"/>
              </w:rPr>
              <w:t>學位考試</w:t>
            </w:r>
            <w:r w:rsidR="00EE2E7C">
              <w:rPr>
                <w:rFonts w:ascii="微軟正黑體" w:eastAsia="微軟正黑體" w:hAnsi="微軟正黑體"/>
                <w:b/>
                <w:spacing w:val="-16"/>
              </w:rPr>
              <w:t>申請</w:t>
            </w:r>
          </w:p>
        </w:tc>
        <w:tc>
          <w:tcPr>
            <w:tcW w:w="1098" w:type="pct"/>
          </w:tcPr>
          <w:p w14:paraId="05AC9F1B" w14:textId="6FFC1898" w:rsidR="00A50888" w:rsidRDefault="003D13A7" w:rsidP="006E4EE5">
            <w:pPr>
              <w:snapToGrid w:val="0"/>
              <w:ind w:left="238" w:hangingChars="108" w:hanging="23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（符合A、B者）</w:t>
            </w:r>
          </w:p>
          <w:p w14:paraId="7E179CF1" w14:textId="043F264A" w:rsidR="00A83ACB" w:rsidRDefault="006E4EE5" w:rsidP="006E4EE5">
            <w:pPr>
              <w:snapToGrid w:val="0"/>
              <w:ind w:left="238" w:hangingChars="108" w:hanging="23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A</w:t>
            </w:r>
            <w:r w:rsidR="006F0C49" w:rsidRPr="00A50888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「學位論文主題與專業領域符合審查」</w:t>
            </w:r>
            <w:r w:rsidR="006F0C49" w:rsidRPr="0030397A">
              <w:rPr>
                <w:rFonts w:ascii="微軟正黑體" w:eastAsia="微軟正黑體" w:hAnsi="微軟正黑體" w:hint="eastAsia"/>
                <w:color w:val="0000FF"/>
                <w:w w:val="90"/>
                <w:sz w:val="22"/>
                <w:szCs w:val="22"/>
              </w:rPr>
              <w:t>審查結果公布後</w:t>
            </w:r>
            <w:r w:rsidR="006F0C49" w:rsidRPr="00A50888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14:paraId="2693AC60" w14:textId="732458CA" w:rsidR="009C1153" w:rsidRDefault="006E4EE5" w:rsidP="006E4EE5">
            <w:pPr>
              <w:snapToGrid w:val="0"/>
              <w:ind w:left="238" w:hangingChars="108" w:hanging="23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B</w:t>
            </w:r>
            <w:r w:rsidR="009C1153" w:rsidRPr="00A50888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至遲於口試確定日期</w:t>
            </w:r>
            <w:r w:rsidR="009C1153" w:rsidRPr="00A50888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CCFF"/>
              </w:rPr>
              <w:t>10天前</w:t>
            </w:r>
            <w:r w:rsidR="009C1153" w:rsidRPr="00A50888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提出申請</w:t>
            </w:r>
          </w:p>
          <w:p w14:paraId="0A48968D" w14:textId="77777777"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申請最後截止日：</w:t>
            </w:r>
          </w:p>
          <w:p w14:paraId="1DC45121" w14:textId="77777777"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1月20日</w:t>
            </w:r>
          </w:p>
          <w:p w14:paraId="0F69116B" w14:textId="77777777"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7月20日</w:t>
            </w:r>
          </w:p>
          <w:p w14:paraId="4CCDF2B6" w14:textId="77777777"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3E51CD7" w14:textId="77777777" w:rsidR="009C1153" w:rsidRDefault="009C1153" w:rsidP="009C1153">
            <w:pPr>
              <w:snapToGrid w:val="0"/>
              <w:ind w:left="106" w:hanging="16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5" w:type="pct"/>
          </w:tcPr>
          <w:p w14:paraId="4CFA8E29" w14:textId="77777777" w:rsidR="00A83ACB" w:rsidRDefault="00A83ACB" w:rsidP="00A83ACB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>
              <w:rPr>
                <w:rFonts w:ascii="微軟正黑體" w:eastAsia="微軟正黑體" w:hAnsi="微軟正黑體"/>
                <w:b/>
                <w:szCs w:val="22"/>
              </w:rPr>
              <w:t>說明</w:t>
            </w:r>
          </w:p>
          <w:p w14:paraId="0C48C14C" w14:textId="43F48FEC" w:rsidR="002535A2" w:rsidRDefault="002535A2" w:rsidP="002535A2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2535A2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本申請須</w:t>
            </w:r>
            <w:r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經</w:t>
            </w:r>
            <w:r w:rsidRPr="002535A2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「學位論文主題與專業領域符合審查」，</w:t>
            </w:r>
            <w:r w:rsidRPr="00610FF5">
              <w:rPr>
                <w:rFonts w:ascii="微軟正黑體" w:eastAsia="微軟正黑體" w:hAnsi="微軟正黑體" w:hint="eastAsia"/>
                <w:color w:val="0000FF"/>
                <w:spacing w:val="-16"/>
                <w:w w:val="90"/>
                <w:sz w:val="22"/>
                <w:szCs w:val="22"/>
              </w:rPr>
              <w:t>經審查符合者，始得送件。</w:t>
            </w:r>
            <w:r w:rsidRPr="002535A2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審查作業將統一辦理，審查結果將公告於本系系網。</w:t>
            </w:r>
            <w:r w:rsidR="00610FF5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（提前送出，會退件喔！）</w:t>
            </w:r>
          </w:p>
          <w:p w14:paraId="57902D16" w14:textId="750CEF64" w:rsidR="009C1153" w:rsidRPr="00304698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304698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14:paraId="0A24BB38" w14:textId="06235D36" w:rsidR="006F0C49" w:rsidRDefault="006F0C49" w:rsidP="00DA60EF">
            <w:pPr>
              <w:pStyle w:val="af8"/>
              <w:numPr>
                <w:ilvl w:val="0"/>
                <w:numId w:val="37"/>
              </w:numPr>
              <w:adjustRightInd w:val="0"/>
              <w:snapToGrid w:val="0"/>
              <w:ind w:left="288" w:hanging="22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須備齊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（上傳）所有附件與填妥系統資統資料</w:t>
            </w:r>
          </w:p>
          <w:p w14:paraId="511E7BAF" w14:textId="7EEAA0B8" w:rsidR="009C1153" w:rsidRPr="00DA60EF" w:rsidRDefault="009C1153" w:rsidP="00DA60EF">
            <w:pPr>
              <w:pStyle w:val="af8"/>
              <w:numPr>
                <w:ilvl w:val="0"/>
                <w:numId w:val="37"/>
              </w:numPr>
              <w:adjustRightInd w:val="0"/>
              <w:snapToGrid w:val="0"/>
              <w:ind w:left="288" w:hanging="22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/>
                <w:color w:val="auto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8" w:history="1">
              <w:r w:rsidRPr="00304698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14:paraId="197BC87C" w14:textId="77777777" w:rsidR="009C1153" w:rsidRPr="009C5C41" w:rsidRDefault="009C1153" w:rsidP="00DA60EF">
            <w:pPr>
              <w:adjustRightInd w:val="0"/>
              <w:snapToGrid w:val="0"/>
              <w:ind w:left="288" w:firstLineChars="14" w:firstLine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&gt;</w:t>
            </w:r>
            <w:r w:rsidRPr="009C5C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點選「畢業學分/論文/離校」</w:t>
            </w:r>
          </w:p>
          <w:p w14:paraId="3CC703B4" w14:textId="77777777" w:rsidR="009C1153" w:rsidRPr="009C5C41" w:rsidRDefault="009C1153" w:rsidP="00DA60EF">
            <w:pPr>
              <w:adjustRightInd w:val="0"/>
              <w:snapToGrid w:val="0"/>
              <w:ind w:left="288" w:firstLineChars="14" w:firstLine="2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</w:t>
            </w:r>
            <w:r w:rsidRPr="00D15A80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研究生學位考試</w:t>
            </w:r>
            <w:r w:rsidRPr="006D78C2">
              <w:rPr>
                <w:rFonts w:ascii="微軟正黑體" w:eastAsia="微軟正黑體" w:hAnsi="微軟正黑體" w:hint="eastAsia"/>
                <w:b/>
                <w:spacing w:val="-16"/>
                <w:w w:val="90"/>
                <w:sz w:val="22"/>
                <w:szCs w:val="22"/>
              </w:rPr>
              <w:t>申請</w:t>
            </w:r>
            <w:r w:rsidRPr="009C5C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」</w:t>
            </w:r>
          </w:p>
          <w:p w14:paraId="39E5F53F" w14:textId="77777777" w:rsidR="009C5C41" w:rsidRPr="009C5C41" w:rsidRDefault="009C5C41" w:rsidP="00DA60EF">
            <w:pPr>
              <w:pStyle w:val="af8"/>
              <w:numPr>
                <w:ilvl w:val="0"/>
                <w:numId w:val="37"/>
              </w:numPr>
              <w:adjustRightInd w:val="0"/>
              <w:snapToGrid w:val="0"/>
              <w:ind w:left="288" w:hanging="22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「</w:t>
            </w:r>
            <w:r w:rsidRPr="009C5C4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學術研究倫理教育課程</w:t>
            </w: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」</w:t>
            </w:r>
            <w:r w:rsidRPr="009C5C4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網址</w:t>
            </w: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Pr="009C5C41"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  <w:t>https://ethics.moe.edu.tw/</w:t>
            </w:r>
          </w:p>
          <w:p w14:paraId="45FE3818" w14:textId="77777777" w:rsidR="009C1153" w:rsidRPr="00304698" w:rsidRDefault="009C1153" w:rsidP="009C1153">
            <w:pPr>
              <w:adjustRightInd w:val="0"/>
              <w:snapToGrid w:val="0"/>
              <w:ind w:left="526" w:hanging="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04698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</w:p>
        </w:tc>
        <w:tc>
          <w:tcPr>
            <w:tcW w:w="1228" w:type="pct"/>
          </w:tcPr>
          <w:p w14:paraId="44BAD220" w14:textId="2B6119AF" w:rsidR="009C1153" w:rsidRDefault="002743E4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須上</w:t>
            </w:r>
            <w:r w:rsidR="009C1153">
              <w:rPr>
                <w:rFonts w:ascii="微軟正黑體" w:eastAsia="微軟正黑體" w:hAnsi="微軟正黑體"/>
                <w:b/>
                <w:sz w:val="22"/>
                <w:szCs w:val="22"/>
              </w:rPr>
              <w:t>傳文件：</w:t>
            </w:r>
          </w:p>
          <w:p w14:paraId="4E1BF48F" w14:textId="7F49448E" w:rsidR="009C1153" w:rsidRPr="005201D7" w:rsidRDefault="009C1153" w:rsidP="006F0C49">
            <w:pPr>
              <w:pStyle w:val="af8"/>
              <w:numPr>
                <w:ilvl w:val="0"/>
                <w:numId w:val="4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5201D7">
              <w:rPr>
                <w:rFonts w:ascii="微軟正黑體" w:eastAsia="微軟正黑體" w:hAnsi="微軟正黑體"/>
                <w:sz w:val="22"/>
                <w:szCs w:val="22"/>
              </w:rPr>
              <w:t>請系統要求文件上傳</w:t>
            </w:r>
          </w:p>
          <w:p w14:paraId="2181F11C" w14:textId="77777777" w:rsidR="003D692F" w:rsidRPr="003D692F" w:rsidRDefault="003D692F" w:rsidP="006F0C49">
            <w:pPr>
              <w:pStyle w:val="af8"/>
              <w:numPr>
                <w:ilvl w:val="0"/>
                <w:numId w:val="4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D692F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學術研究倫理教育課程證明</w:t>
            </w:r>
          </w:p>
          <w:p w14:paraId="110B8CE0" w14:textId="77777777" w:rsidR="009C1153" w:rsidRDefault="009C1153" w:rsidP="006F0C49">
            <w:pPr>
              <w:pStyle w:val="af8"/>
              <w:numPr>
                <w:ilvl w:val="0"/>
                <w:numId w:val="4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論文提要</w:t>
            </w:r>
          </w:p>
          <w:p w14:paraId="03282EB7" w14:textId="77777777" w:rsidR="009C1153" w:rsidRPr="005201D7" w:rsidRDefault="00B726F9" w:rsidP="009C1153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B726F9">
              <w:rPr>
                <w:rFonts w:ascii="微軟正黑體" w:eastAsia="微軟正黑體" w:hAnsi="微軟正黑體" w:hint="eastAsia"/>
                <w:spacing w:val="-12"/>
                <w:w w:val="90"/>
                <w:sz w:val="22"/>
                <w:szCs w:val="22"/>
              </w:rPr>
              <w:t>(請依校論文摘要格式填寫)</w:t>
            </w:r>
            <w:r w:rsidRPr="005201D7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 </w:t>
            </w:r>
          </w:p>
          <w:p w14:paraId="3794E4F1" w14:textId="7B9C2E08" w:rsidR="009C1153" w:rsidRPr="00D228B1" w:rsidRDefault="00204E55" w:rsidP="006F0C49">
            <w:pPr>
              <w:pStyle w:val="af8"/>
              <w:numPr>
                <w:ilvl w:val="0"/>
                <w:numId w:val="4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90"/>
              </w:rPr>
            </w:pPr>
            <w:r w:rsidRPr="00443B5B">
              <w:rPr>
                <w:rFonts w:ascii="微軟正黑體" w:eastAsia="微軟正黑體" w:hAnsi="微軟正黑體" w:hint="eastAsia"/>
                <w:w w:val="90"/>
                <w:sz w:val="22"/>
                <w:szCs w:val="22"/>
                <w:u w:val="single"/>
              </w:rPr>
              <w:t>發表證明</w:t>
            </w:r>
            <w:r w:rsidR="0037020E" w:rsidRPr="00D228B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及</w:t>
            </w:r>
            <w:r w:rsidR="009C1153" w:rsidRPr="00D228B1">
              <w:rPr>
                <w:rFonts w:ascii="微軟正黑體" w:eastAsia="微軟正黑體" w:hAnsi="微軟正黑體"/>
                <w:w w:val="90"/>
                <w:sz w:val="22"/>
                <w:szCs w:val="22"/>
                <w:u w:val="single"/>
              </w:rPr>
              <w:t>佐證資料</w:t>
            </w:r>
            <w:r w:rsidR="005D4D32" w:rsidRPr="00D228B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="00441B1F" w:rsidRPr="00D228B1">
              <w:rPr>
                <w:b/>
                <w:w w:val="90"/>
              </w:rPr>
              <w:t xml:space="preserve"> </w:t>
            </w:r>
          </w:p>
          <w:p w14:paraId="661FCFD0" w14:textId="77777777" w:rsidR="003A67A1" w:rsidRDefault="007A17CF" w:rsidP="00D6121B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52391C">
              <w:rPr>
                <w:rFonts w:ascii="微軟正黑體" w:eastAsia="微軟正黑體" w:hAnsi="微軟正黑體" w:hint="eastAsia"/>
                <w:b/>
                <w:bCs/>
                <w:w w:val="90"/>
                <w:sz w:val="22"/>
                <w:szCs w:val="22"/>
                <w:u w:val="single"/>
              </w:rPr>
              <w:t>研討會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14:paraId="6D743C5F" w14:textId="77777777" w:rsidR="003A67A1" w:rsidRPr="005D4D32" w:rsidRDefault="005D4D32" w:rsidP="0052391C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51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發表證明書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列有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口考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學生姓名、研討會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與論文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名稱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、發表日期）</w:t>
            </w:r>
          </w:p>
          <w:p w14:paraId="1F3CF23D" w14:textId="77777777" w:rsidR="0037020E" w:rsidRDefault="007A17CF" w:rsidP="0052391C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51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發表論文全文</w:t>
            </w:r>
          </w:p>
          <w:p w14:paraId="0025CD07" w14:textId="77777777" w:rsidR="00D6121B" w:rsidRPr="0037020E" w:rsidRDefault="007A17CF" w:rsidP="0052391C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51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發表照片</w:t>
            </w:r>
            <w:r w:rsidR="000B6B3D"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 xml:space="preserve"> </w:t>
            </w:r>
          </w:p>
          <w:p w14:paraId="4537483B" w14:textId="77777777" w:rsidR="003A67A1" w:rsidRDefault="007A17CF" w:rsidP="000B6B3D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52391C">
              <w:rPr>
                <w:rFonts w:ascii="微軟正黑體" w:eastAsia="微軟正黑體" w:hAnsi="微軟正黑體" w:hint="eastAsia"/>
                <w:b/>
                <w:bCs/>
                <w:w w:val="90"/>
                <w:sz w:val="22"/>
                <w:szCs w:val="22"/>
                <w:u w:val="single"/>
              </w:rPr>
              <w:t>期刊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14:paraId="74DACC3C" w14:textId="77777777" w:rsidR="003A67A1" w:rsidRPr="0037020E" w:rsidRDefault="007A17CF" w:rsidP="0052391C">
            <w:pPr>
              <w:pStyle w:val="af8"/>
              <w:numPr>
                <w:ilvl w:val="0"/>
                <w:numId w:val="40"/>
              </w:numPr>
              <w:adjustRightInd w:val="0"/>
              <w:snapToGrid w:val="0"/>
              <w:ind w:left="563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接受函或期刊目錄</w:t>
            </w:r>
          </w:p>
          <w:p w14:paraId="08DA08FF" w14:textId="77777777" w:rsidR="009C1153" w:rsidRPr="007A17CF" w:rsidRDefault="007A17CF" w:rsidP="0052391C">
            <w:pPr>
              <w:pStyle w:val="af8"/>
              <w:numPr>
                <w:ilvl w:val="0"/>
                <w:numId w:val="40"/>
              </w:numPr>
              <w:adjustRightInd w:val="0"/>
              <w:snapToGrid w:val="0"/>
              <w:ind w:left="563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發表論文全文</w:t>
            </w:r>
          </w:p>
        </w:tc>
      </w:tr>
      <w:tr w:rsidR="009C1153" w14:paraId="01DBAC77" w14:textId="77777777" w:rsidTr="00DA6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6BD511B1" w14:textId="7CAC3E48" w:rsidR="009C1153" w:rsidRPr="00771320" w:rsidRDefault="007A74DF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2</w:t>
            </w:r>
          </w:p>
          <w:p w14:paraId="68149F92" w14:textId="77777777"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14:paraId="7A3A9002" w14:textId="77777777" w:rsidR="003D6A0B" w:rsidRPr="003D6A0B" w:rsidRDefault="00204E55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</w:rPr>
            </w:pPr>
            <w:r w:rsidRPr="003D6A0B">
              <w:rPr>
                <w:rFonts w:ascii="微軟正黑體" w:eastAsia="微軟正黑體" w:hAnsi="微軟正黑體"/>
                <w:spacing w:val="-16"/>
              </w:rPr>
              <w:t>申請</w:t>
            </w:r>
          </w:p>
          <w:p w14:paraId="33B3931D" w14:textId="77777777" w:rsidR="009C1153" w:rsidRDefault="00204E55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  <w:spacing w:val="-16"/>
              </w:rPr>
              <w:t>學位</w:t>
            </w:r>
            <w:r w:rsidR="00EE2E7C">
              <w:rPr>
                <w:rFonts w:ascii="微軟正黑體" w:eastAsia="微軟正黑體" w:hAnsi="微軟正黑體"/>
                <w:b/>
                <w:spacing w:val="-16"/>
              </w:rPr>
              <w:t>考試確定表</w:t>
            </w:r>
          </w:p>
        </w:tc>
        <w:tc>
          <w:tcPr>
            <w:tcW w:w="1098" w:type="pct"/>
          </w:tcPr>
          <w:p w14:paraId="0B1F9914" w14:textId="77777777"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至遲於口試確定日期</w:t>
            </w:r>
            <w:r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CCFF"/>
              </w:rPr>
              <w:t>10天前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提出申請</w:t>
            </w:r>
          </w:p>
          <w:p w14:paraId="56404A10" w14:textId="77777777"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申請最後截止日：</w:t>
            </w:r>
          </w:p>
          <w:p w14:paraId="7B6631AF" w14:textId="77777777"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1月20日</w:t>
            </w:r>
          </w:p>
          <w:p w14:paraId="1A8CF9AB" w14:textId="77777777"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7月20日</w:t>
            </w:r>
          </w:p>
          <w:p w14:paraId="2D52C899" w14:textId="77777777"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1705" w:type="pct"/>
          </w:tcPr>
          <w:p w14:paraId="75145D5C" w14:textId="77777777" w:rsidR="00C54847" w:rsidRDefault="00C54847" w:rsidP="00F70D5B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>
              <w:rPr>
                <w:rFonts w:ascii="微軟正黑體" w:eastAsia="微軟正黑體" w:hAnsi="微軟正黑體"/>
                <w:b/>
                <w:szCs w:val="22"/>
              </w:rPr>
              <w:lastRenderedPageBreak/>
              <w:t>說明</w:t>
            </w:r>
          </w:p>
          <w:p w14:paraId="013CBCF3" w14:textId="7A057760" w:rsidR="00C54847" w:rsidRPr="00C54847" w:rsidRDefault="00C54847" w:rsidP="00BC2A49">
            <w:pPr>
              <w:pStyle w:val="af8"/>
              <w:numPr>
                <w:ilvl w:val="0"/>
                <w:numId w:val="46"/>
              </w:numPr>
              <w:adjustRightInd w:val="0"/>
              <w:snapToGrid w:val="0"/>
              <w:ind w:left="4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C54847">
              <w:rPr>
                <w:rFonts w:ascii="微軟正黑體" w:eastAsia="微軟正黑體" w:hAnsi="微軟正黑體" w:hint="eastAsia"/>
                <w:b/>
                <w:szCs w:val="22"/>
              </w:rPr>
              <w:t>口試費：</w:t>
            </w:r>
          </w:p>
          <w:p w14:paraId="12296B41" w14:textId="1B78AB07" w:rsidR="00C54847" w:rsidRPr="00C54847" w:rsidRDefault="00C54847" w:rsidP="00BC2A49">
            <w:pPr>
              <w:adjustRightInd w:val="0"/>
              <w:snapToGrid w:val="0"/>
              <w:ind w:left="2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C54847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</w:t>
            </w:r>
            <w:r w:rsidRPr="00C54847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洽指導老師分配費用</w:t>
            </w:r>
            <w:r w:rsidR="00DA64D5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後</w:t>
            </w:r>
            <w:r w:rsidRPr="00C54847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 w:rsidR="00A80E65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於系統上填寫，</w:t>
            </w:r>
            <w:r w:rsidRPr="00C54847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費用上限相關</w:t>
            </w:r>
            <w:r w:rsidR="001F29A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規定</w:t>
            </w:r>
            <w:r w:rsidRPr="00C54847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連結</w:t>
            </w:r>
            <w:hyperlink r:id="rId9" w:history="1">
              <w:r w:rsidRPr="00C54847">
                <w:rPr>
                  <w:rStyle w:val="a3"/>
                  <w:rFonts w:ascii="微軟正黑體" w:eastAsia="微軟正黑體" w:hAnsi="微軟正黑體"/>
                  <w:color w:val="auto"/>
                  <w:spacing w:val="-18"/>
                  <w:w w:val="90"/>
                  <w:sz w:val="22"/>
                  <w:szCs w:val="22"/>
                </w:rPr>
                <w:t>https://</w:t>
              </w:r>
              <w:r w:rsidRPr="00A55EAC">
                <w:t>reurl</w:t>
              </w:r>
              <w:r w:rsidRPr="00C54847">
                <w:rPr>
                  <w:rStyle w:val="a3"/>
                  <w:rFonts w:ascii="微軟正黑體" w:eastAsia="微軟正黑體" w:hAnsi="微軟正黑體"/>
                  <w:color w:val="auto"/>
                  <w:spacing w:val="-18"/>
                  <w:w w:val="90"/>
                  <w:sz w:val="22"/>
                  <w:szCs w:val="22"/>
                </w:rPr>
                <w:t>.cc/r3q3Kb</w:t>
              </w:r>
            </w:hyperlink>
          </w:p>
          <w:p w14:paraId="5A046033" w14:textId="5E826488" w:rsidR="00C54847" w:rsidRPr="004A51D4" w:rsidRDefault="00C54847" w:rsidP="00BC2A49">
            <w:pPr>
              <w:pStyle w:val="af8"/>
              <w:numPr>
                <w:ilvl w:val="0"/>
                <w:numId w:val="46"/>
              </w:numPr>
              <w:adjustRightInd w:val="0"/>
              <w:snapToGrid w:val="0"/>
              <w:ind w:left="4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lastRenderedPageBreak/>
              <w:t>口試地點</w:t>
            </w:r>
          </w:p>
          <w:p w14:paraId="1733EADE" w14:textId="0C713102" w:rsidR="00C54847" w:rsidRDefault="00C54847" w:rsidP="00BC2A49">
            <w:pPr>
              <w:adjustRightInd w:val="0"/>
              <w:snapToGrid w:val="0"/>
              <w:ind w:left="2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B77590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 請先洽系辦教室管理人預借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後填寫</w:t>
            </w:r>
          </w:p>
          <w:p w14:paraId="7E9A3D1B" w14:textId="5E40272A" w:rsidR="00C57F43" w:rsidRPr="00C57F43" w:rsidRDefault="00C57F43" w:rsidP="00C57F43">
            <w:pPr>
              <w:pStyle w:val="af8"/>
              <w:numPr>
                <w:ilvl w:val="0"/>
                <w:numId w:val="46"/>
              </w:numPr>
              <w:adjustRightInd w:val="0"/>
              <w:snapToGrid w:val="0"/>
              <w:ind w:left="41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zCs w:val="22"/>
              </w:rPr>
            </w:pPr>
            <w:r w:rsidRPr="00C57F43">
              <w:rPr>
                <w:rFonts w:ascii="微軟正黑體" w:eastAsia="微軟正黑體" w:hAnsi="微軟正黑體" w:hint="eastAsia"/>
                <w:b/>
                <w:color w:val="FF0000"/>
                <w:szCs w:val="22"/>
              </w:rPr>
              <w:t>口試文件均自系統產生，請同學自行斟酌時間，以免延誤。</w:t>
            </w:r>
          </w:p>
          <w:p w14:paraId="5BE66741" w14:textId="41E8B350" w:rsidR="009C1153" w:rsidRPr="00C54847" w:rsidRDefault="009C1153" w:rsidP="00C54847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C54847">
              <w:rPr>
                <w:rFonts w:ascii="微軟正黑體" w:eastAsia="微軟正黑體" w:hAnsi="微軟正黑體"/>
                <w:b/>
                <w:szCs w:val="22"/>
              </w:rPr>
              <w:t>申請方式</w:t>
            </w:r>
            <w:r w:rsidRPr="00C54847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：</w:t>
            </w:r>
            <w:r w:rsidRPr="00C54847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14:paraId="31140201" w14:textId="77777777" w:rsidR="009C1153" w:rsidRPr="00304698" w:rsidRDefault="009C1153" w:rsidP="007574C6">
            <w:pPr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10" w:history="1">
              <w:r w:rsidRPr="00156D45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14:paraId="679DAE96" w14:textId="77777777" w:rsidR="009C1153" w:rsidRPr="003F15F2" w:rsidRDefault="009C1153" w:rsidP="007520BF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 點選「畢業學分/論文/離校」</w:t>
            </w:r>
          </w:p>
          <w:p w14:paraId="273FA29C" w14:textId="77777777" w:rsidR="009C1153" w:rsidRDefault="009C1153" w:rsidP="007520BF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 xml:space="preserve">&gt; </w:t>
            </w:r>
            <w:r w:rsidR="006D2B4D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續填</w:t>
            </w: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「</w:t>
            </w:r>
            <w:r w:rsidRPr="00D15A80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研究生</w:t>
            </w:r>
            <w:r w:rsidR="00D15A80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學位</w:t>
            </w:r>
            <w:r w:rsidRPr="00D15A80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考試</w:t>
            </w:r>
            <w:r w:rsidR="00D15A80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申請/</w:t>
            </w:r>
            <w:r w:rsidRPr="006D78C2">
              <w:rPr>
                <w:rFonts w:ascii="微軟正黑體" w:eastAsia="微軟正黑體" w:hAnsi="微軟正黑體" w:hint="eastAsia"/>
                <w:b/>
                <w:w w:val="80"/>
                <w:sz w:val="22"/>
                <w:szCs w:val="22"/>
              </w:rPr>
              <w:t>申請確定表</w:t>
            </w: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」</w:t>
            </w:r>
          </w:p>
          <w:p w14:paraId="0C8D04A7" w14:textId="0C7EA86B" w:rsidR="00D04682" w:rsidRPr="00B77590" w:rsidRDefault="00D04682" w:rsidP="00A55EAC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28" w:type="pct"/>
          </w:tcPr>
          <w:p w14:paraId="18F81F76" w14:textId="77777777" w:rsidR="009C1153" w:rsidRPr="006D78C2" w:rsidRDefault="009C1153" w:rsidP="00A55EA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</w:tc>
      </w:tr>
      <w:tr w:rsidR="009C1153" w:rsidRPr="00251B17" w14:paraId="50CC46E8" w14:textId="77777777" w:rsidTr="00DA66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6374065A" w14:textId="59CD0FB0" w:rsidR="009C1153" w:rsidRPr="00771320" w:rsidRDefault="00FE698E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3</w:t>
            </w:r>
          </w:p>
          <w:p w14:paraId="7524A294" w14:textId="77777777"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14:paraId="197E1096" w14:textId="77777777" w:rsidR="009C1153" w:rsidRPr="00A92CA3" w:rsidRDefault="00204E55" w:rsidP="009C115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t>印製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口試文件</w:t>
            </w:r>
          </w:p>
        </w:tc>
        <w:tc>
          <w:tcPr>
            <w:tcW w:w="1098" w:type="pct"/>
          </w:tcPr>
          <w:p w14:paraId="144F180C" w14:textId="1E3B57F8" w:rsidR="009C1153" w:rsidRPr="00A92CA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92CA3">
              <w:rPr>
                <w:rFonts w:ascii="微軟正黑體" w:eastAsia="微軟正黑體" w:hAnsi="微軟正黑體"/>
                <w:sz w:val="22"/>
                <w:szCs w:val="22"/>
              </w:rPr>
              <w:t>口試</w:t>
            </w:r>
            <w:r w:rsidR="0075149E">
              <w:rPr>
                <w:rFonts w:ascii="微軟正黑體" w:eastAsia="微軟正黑體" w:hAnsi="微軟正黑體"/>
                <w:sz w:val="22"/>
                <w:szCs w:val="22"/>
              </w:rPr>
              <w:t>日</w:t>
            </w:r>
            <w:r w:rsidRPr="00A92CA3">
              <w:rPr>
                <w:rFonts w:ascii="微軟正黑體" w:eastAsia="微軟正黑體" w:hAnsi="微軟正黑體"/>
                <w:sz w:val="22"/>
                <w:szCs w:val="22"/>
              </w:rPr>
              <w:t>三日</w:t>
            </w:r>
            <w:r w:rsidR="00253A27">
              <w:rPr>
                <w:rFonts w:ascii="微軟正黑體" w:eastAsia="微軟正黑體" w:hAnsi="微軟正黑體" w:hint="eastAsia"/>
                <w:sz w:val="22"/>
                <w:szCs w:val="22"/>
              </w:rPr>
              <w:t>（上班日）</w:t>
            </w:r>
            <w:r w:rsidR="0075149E">
              <w:rPr>
                <w:rFonts w:ascii="微軟正黑體" w:eastAsia="微軟正黑體" w:hAnsi="微軟正黑體"/>
                <w:sz w:val="22"/>
                <w:szCs w:val="22"/>
              </w:rPr>
              <w:t>前</w:t>
            </w:r>
            <w:r w:rsidR="00D93BBF">
              <w:rPr>
                <w:rFonts w:ascii="微軟正黑體" w:eastAsia="微軟正黑體" w:hAnsi="微軟正黑體"/>
                <w:sz w:val="22"/>
                <w:szCs w:val="22"/>
              </w:rPr>
              <w:t>完成</w:t>
            </w:r>
          </w:p>
          <w:p w14:paraId="395A37C3" w14:textId="77777777" w:rsidR="009C1153" w:rsidRPr="00A92CA3" w:rsidRDefault="009C1153" w:rsidP="009C1153">
            <w:pPr>
              <w:snapToGrid w:val="0"/>
              <w:spacing w:line="28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1705" w:type="pct"/>
          </w:tcPr>
          <w:p w14:paraId="48665334" w14:textId="77777777" w:rsidR="006E4C00" w:rsidRDefault="006E4C00" w:rsidP="006E4C00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>
              <w:rPr>
                <w:rFonts w:ascii="微軟正黑體" w:eastAsia="微軟正黑體" w:hAnsi="微軟正黑體"/>
                <w:b/>
                <w:szCs w:val="22"/>
              </w:rPr>
              <w:t>說明</w:t>
            </w:r>
          </w:p>
          <w:p w14:paraId="215E662F" w14:textId="61DFF13D" w:rsidR="00CF1B6F" w:rsidRPr="00A9280C" w:rsidRDefault="00933708" w:rsidP="00DF57D1">
            <w:pPr>
              <w:pStyle w:val="af8"/>
              <w:numPr>
                <w:ilvl w:val="0"/>
                <w:numId w:val="49"/>
              </w:numPr>
              <w:adjustRightInd w:val="0"/>
              <w:snapToGrid w:val="0"/>
              <w:ind w:left="4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w w:val="90"/>
              </w:rPr>
            </w:pPr>
            <w:r w:rsidRPr="00A9280C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右列</w:t>
            </w:r>
            <w:r w:rsidR="00CF1B6F" w:rsidRPr="00A9280C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文件均自系統產生，請同學自行斟酌時間，以免延誤。</w:t>
            </w:r>
          </w:p>
          <w:p w14:paraId="5519FE8B" w14:textId="4F62EE57" w:rsidR="009C1153" w:rsidRPr="00D5560D" w:rsidRDefault="009C1153" w:rsidP="00DF57D1">
            <w:pPr>
              <w:pStyle w:val="af8"/>
              <w:numPr>
                <w:ilvl w:val="0"/>
                <w:numId w:val="49"/>
              </w:numPr>
              <w:adjustRightInd w:val="0"/>
              <w:snapToGrid w:val="0"/>
              <w:ind w:left="4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w w:val="90"/>
              </w:rPr>
            </w:pPr>
            <w:r w:rsidRPr="000475C8">
              <w:rPr>
                <w:rFonts w:ascii="微軟正黑體" w:eastAsia="微軟正黑體" w:hAnsi="微軟正黑體"/>
                <w:b/>
              </w:rPr>
              <w:t>口試文件</w:t>
            </w:r>
            <w:r w:rsidR="00D90C39" w:rsidRPr="00180963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（自行印製）</w:t>
            </w:r>
            <w:r w:rsidRPr="00D5560D">
              <w:rPr>
                <w:rFonts w:ascii="微軟正黑體" w:eastAsia="微軟正黑體" w:hAnsi="微軟正黑體" w:hint="eastAsia"/>
                <w:b/>
                <w:w w:val="90"/>
              </w:rPr>
              <w:t xml:space="preserve"> </w:t>
            </w:r>
          </w:p>
          <w:p w14:paraId="7AA53293" w14:textId="77777777" w:rsidR="00B164E4" w:rsidRPr="000156D6" w:rsidRDefault="00B164E4" w:rsidP="00180963">
            <w:pPr>
              <w:pStyle w:val="af8"/>
              <w:adjustRightInd w:val="0"/>
              <w:snapToGrid w:val="0"/>
              <w:ind w:left="3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右列</w:t>
            </w:r>
            <w:r w:rsidR="000156D6"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1~</w:t>
            </w: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3項，請自行印製</w:t>
            </w:r>
          </w:p>
          <w:p w14:paraId="37F08B5E" w14:textId="4A57F0D5" w:rsidR="009C1153" w:rsidRPr="00D30875" w:rsidRDefault="009C1153" w:rsidP="00DF57D1">
            <w:pPr>
              <w:pStyle w:val="af8"/>
              <w:numPr>
                <w:ilvl w:val="0"/>
                <w:numId w:val="49"/>
              </w:numPr>
              <w:adjustRightInd w:val="0"/>
              <w:snapToGrid w:val="0"/>
              <w:ind w:left="4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D30875">
              <w:rPr>
                <w:rFonts w:ascii="微軟正黑體" w:eastAsia="微軟正黑體" w:hAnsi="微軟正黑體" w:hint="eastAsia"/>
                <w:b/>
              </w:rPr>
              <w:t>聘函</w:t>
            </w:r>
            <w:r w:rsidR="00180963" w:rsidRPr="00180963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（至系辦套印+</w:t>
            </w:r>
            <w:r w:rsidR="00180963" w:rsidRPr="00180963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用印申請</w:t>
            </w:r>
            <w:r w:rsidR="00180963" w:rsidRPr="00180963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）</w:t>
            </w:r>
          </w:p>
          <w:p w14:paraId="49AFFFAB" w14:textId="1FEBAB59" w:rsidR="00983EB6" w:rsidRPr="00365289" w:rsidRDefault="00983EB6" w:rsidP="00983EB6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套印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="00825587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請下載系統產生之電子檔，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洽系辦領取聘函用紙</w:t>
            </w:r>
            <w:r w:rsidR="007D5C7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與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自行套印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14:paraId="60862C9E" w14:textId="6EB33405" w:rsidR="009C1153" w:rsidRPr="00365289" w:rsidRDefault="009C1153" w:rsidP="00AC7BB2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用印</w:t>
            </w:r>
            <w:r w:rsidR="001A125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申請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：請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洽系辦填寫「用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印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申請書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（須於申請人處簽名）」，連同聘函送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交系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辦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送件</w:t>
            </w:r>
            <w:r w:rsidR="001A125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用印</w:t>
            </w:r>
            <w:r w:rsidR="001A1256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時間需至少</w:t>
            </w:r>
            <w:r w:rsidR="001A125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3天上班日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14:paraId="166A8A6F" w14:textId="523E36CD" w:rsidR="009C1153" w:rsidRPr="00D30875" w:rsidRDefault="009C1153" w:rsidP="00DF57D1">
            <w:pPr>
              <w:pStyle w:val="af8"/>
              <w:numPr>
                <w:ilvl w:val="0"/>
                <w:numId w:val="49"/>
              </w:numPr>
              <w:adjustRightInd w:val="0"/>
              <w:snapToGrid w:val="0"/>
              <w:ind w:left="4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D30875">
              <w:rPr>
                <w:rFonts w:ascii="微軟正黑體" w:eastAsia="微軟正黑體" w:hAnsi="微軟正黑體"/>
                <w:b/>
              </w:rPr>
              <w:t>領款收據</w:t>
            </w:r>
          </w:p>
          <w:p w14:paraId="104D806C" w14:textId="4890D815" w:rsidR="009C1153" w:rsidRDefault="009C1153" w:rsidP="009C1153">
            <w:pPr>
              <w:pStyle w:val="af8"/>
              <w:numPr>
                <w:ilvl w:val="0"/>
                <w:numId w:val="3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校內口委</w:t>
            </w:r>
            <w:r w:rsidR="00F8610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請依收據藍色字部分填寫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14:paraId="08445647" w14:textId="42D4D8B7" w:rsidR="003437EF" w:rsidRPr="00112642" w:rsidRDefault="009C1153" w:rsidP="003437EF">
            <w:pPr>
              <w:pStyle w:val="af8"/>
              <w:numPr>
                <w:ilvl w:val="0"/>
                <w:numId w:val="31"/>
              </w:numPr>
              <w:adjustRightInd w:val="0"/>
              <w:snapToGrid w:val="0"/>
              <w:ind w:left="414" w:hanging="2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校外口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委</w:t>
            </w:r>
            <w:r w:rsidR="00F8610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="00F86109" w:rsidRPr="00F8610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請依收據藍色字樣欄位填寫，並提醒委員提前或於口試當日提供本人存摺影本（限本人帳戶），以利辦理匯款作業。</w:t>
            </w:r>
          </w:p>
        </w:tc>
        <w:tc>
          <w:tcPr>
            <w:tcW w:w="1228" w:type="pct"/>
          </w:tcPr>
          <w:p w14:paraId="40AE8742" w14:textId="07DF9754"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須</w:t>
            </w:r>
            <w:r w:rsidR="00365F8C">
              <w:rPr>
                <w:rFonts w:ascii="微軟正黑體" w:eastAsia="微軟正黑體" w:hAnsi="微軟正黑體"/>
                <w:b/>
                <w:szCs w:val="22"/>
              </w:rPr>
              <w:t>自備</w:t>
            </w:r>
            <w:r w:rsidRPr="00D5560D">
              <w:rPr>
                <w:rFonts w:ascii="微軟正黑體" w:eastAsia="微軟正黑體" w:hAnsi="微軟正黑體"/>
                <w:b/>
                <w:szCs w:val="22"/>
              </w:rPr>
              <w:t>文件</w:t>
            </w:r>
            <w:r w:rsidRPr="00D5560D">
              <w:rPr>
                <w:rFonts w:ascii="微軟正黑體" w:eastAsia="微軟正黑體" w:hAnsi="微軟正黑體" w:hint="eastAsia"/>
                <w:b/>
                <w:szCs w:val="22"/>
              </w:rPr>
              <w:t>/檔案</w:t>
            </w:r>
            <w:r w:rsidRPr="00D5560D">
              <w:rPr>
                <w:rFonts w:ascii="微軟正黑體" w:eastAsia="微軟正黑體" w:hAnsi="微軟正黑體"/>
                <w:b/>
                <w:szCs w:val="22"/>
              </w:rPr>
              <w:t>：</w:t>
            </w:r>
          </w:p>
          <w:p w14:paraId="0287C1ED" w14:textId="77777777"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14:paraId="2D27577F" w14:textId="77777777"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14:paraId="59547808" w14:textId="77777777"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14:paraId="188DB409" w14:textId="77777777"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（用印申請書）</w:t>
            </w:r>
          </w:p>
          <w:p w14:paraId="0F406AAE" w14:textId="73F53910"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口試委員領款收據</w:t>
            </w:r>
          </w:p>
          <w:p w14:paraId="57E394B2" w14:textId="77777777" w:rsidR="009C1153" w:rsidRPr="00251B17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</w:p>
        </w:tc>
      </w:tr>
      <w:tr w:rsidR="009C1153" w:rsidRPr="00251B17" w14:paraId="11D07857" w14:textId="77777777" w:rsidTr="00DA6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47C90EBE" w14:textId="72A7E184" w:rsidR="009C1153" w:rsidRPr="00771320" w:rsidRDefault="00FC4649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4</w:t>
            </w:r>
          </w:p>
          <w:p w14:paraId="07476E69" w14:textId="77777777"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14:paraId="5A636E63" w14:textId="77777777" w:rsidR="009C1153" w:rsidRPr="000A1803" w:rsidRDefault="00204E55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6"/>
              </w:rPr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t>領取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聘</w:t>
            </w:r>
            <w:r>
              <w:rPr>
                <w:rFonts w:ascii="微軟正黑體" w:eastAsia="微軟正黑體" w:hAnsi="微軟正黑體" w:hint="eastAsia"/>
                <w:b/>
                <w:spacing w:val="-16"/>
              </w:rPr>
              <w:t>函</w:t>
            </w:r>
          </w:p>
          <w:p w14:paraId="338EA74E" w14:textId="77777777" w:rsidR="009C1153" w:rsidRPr="00251B17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  <w:tc>
          <w:tcPr>
            <w:tcW w:w="1098" w:type="pct"/>
          </w:tcPr>
          <w:p w14:paraId="02B51EED" w14:textId="77777777"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9D0DD8">
              <w:rPr>
                <w:rFonts w:ascii="微軟正黑體" w:eastAsia="微軟正黑體" w:hAnsi="微軟正黑體"/>
                <w:sz w:val="22"/>
                <w:szCs w:val="22"/>
              </w:rPr>
              <w:t>口試前一日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（上班日）</w:t>
            </w:r>
          </w:p>
        </w:tc>
        <w:tc>
          <w:tcPr>
            <w:tcW w:w="1705" w:type="pct"/>
          </w:tcPr>
          <w:p w14:paraId="7970176D" w14:textId="1AC59A8D" w:rsidR="009C1153" w:rsidRPr="00251B17" w:rsidRDefault="005A7DD2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5A7DD2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用印申請須於三個上班日前提出，始得領取。未依期限提出申請者，恕無法如期提供；如口試當日須使用，請自行親送辦理用印，以確保口試當日得以使用。</w:t>
            </w:r>
          </w:p>
        </w:tc>
        <w:tc>
          <w:tcPr>
            <w:tcW w:w="1228" w:type="pct"/>
          </w:tcPr>
          <w:p w14:paraId="5C3FACAE" w14:textId="77777777" w:rsidR="009C1153" w:rsidRPr="00251B17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</w:p>
        </w:tc>
      </w:tr>
      <w:tr w:rsidR="009C1153" w:rsidRPr="00251B17" w14:paraId="0B61F575" w14:textId="77777777" w:rsidTr="00DA66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05A54F04" w14:textId="26060A68" w:rsidR="009C1153" w:rsidRPr="00771320" w:rsidRDefault="00FC4649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5</w:t>
            </w:r>
          </w:p>
          <w:p w14:paraId="31D502C7" w14:textId="77777777"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14:paraId="53D85A38" w14:textId="77777777" w:rsidR="009C1153" w:rsidRPr="000434F6" w:rsidRDefault="007A17CF" w:rsidP="009C115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6"/>
              </w:rPr>
            </w:pPr>
            <w:r>
              <w:rPr>
                <w:rFonts w:ascii="微軟正黑體" w:eastAsia="微軟正黑體" w:hAnsi="微軟正黑體" w:hint="eastAsia"/>
                <w:b/>
                <w:spacing w:val="-16"/>
              </w:rPr>
              <w:t>舉行口試</w:t>
            </w:r>
          </w:p>
        </w:tc>
        <w:tc>
          <w:tcPr>
            <w:tcW w:w="1098" w:type="pct"/>
          </w:tcPr>
          <w:p w14:paraId="2E09EC96" w14:textId="77777777" w:rsidR="009C1153" w:rsidRPr="00C33149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C33149">
              <w:rPr>
                <w:rFonts w:ascii="微軟正黑體" w:eastAsia="微軟正黑體" w:hAnsi="微軟正黑體"/>
                <w:sz w:val="22"/>
                <w:szCs w:val="22"/>
              </w:rPr>
              <w:t>當日</w:t>
            </w:r>
          </w:p>
          <w:p w14:paraId="4DC612F4" w14:textId="77777777" w:rsidR="009C1153" w:rsidRPr="00251B17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z w:val="22"/>
                <w:szCs w:val="22"/>
              </w:rPr>
            </w:pPr>
          </w:p>
        </w:tc>
        <w:tc>
          <w:tcPr>
            <w:tcW w:w="1705" w:type="pct"/>
          </w:tcPr>
          <w:p w14:paraId="42D1FA06" w14:textId="77777777" w:rsidR="009C1153" w:rsidRPr="004A51D4" w:rsidRDefault="009C1153" w:rsidP="009C1153">
            <w:pPr>
              <w:pStyle w:val="af8"/>
              <w:numPr>
                <w:ilvl w:val="0"/>
                <w:numId w:val="2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請備妥相關文件</w:t>
            </w:r>
            <w:r w:rsidRPr="004A51D4">
              <w:rPr>
                <w:rFonts w:ascii="微軟正黑體" w:eastAsia="微軟正黑體" w:hAnsi="微軟正黑體" w:hint="eastAsia"/>
                <w:b/>
                <w:szCs w:val="22"/>
              </w:rPr>
              <w:t>，</w:t>
            </w:r>
            <w:r w:rsidRPr="004A51D4">
              <w:rPr>
                <w:rFonts w:ascii="微軟正黑體" w:eastAsia="微軟正黑體" w:hAnsi="微軟正黑體"/>
                <w:b/>
                <w:szCs w:val="22"/>
              </w:rPr>
              <w:t>交由口試委員簽名</w:t>
            </w:r>
            <w:r w:rsidRPr="004A51D4">
              <w:rPr>
                <w:rFonts w:ascii="微軟正黑體" w:eastAsia="微軟正黑體" w:hAnsi="微軟正黑體" w:hint="eastAsia"/>
                <w:b/>
                <w:szCs w:val="22"/>
              </w:rPr>
              <w:t>。</w:t>
            </w:r>
          </w:p>
          <w:p w14:paraId="0C719ACA" w14:textId="77777777" w:rsidR="009C1153" w:rsidRPr="004A51D4" w:rsidRDefault="009C1153" w:rsidP="009C1153">
            <w:pPr>
              <w:pStyle w:val="af8"/>
              <w:numPr>
                <w:ilvl w:val="0"/>
                <w:numId w:val="2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口試地點鑰匙</w:t>
            </w:r>
          </w:p>
          <w:p w14:paraId="7D4BEC5B" w14:textId="77777777" w:rsidR="009C1153" w:rsidRPr="009A3E94" w:rsidRDefault="009C1153" w:rsidP="009C1153">
            <w:pPr>
              <w:pStyle w:val="af8"/>
              <w:adjustRightInd w:val="0"/>
              <w:snapToGrid w:val="0"/>
              <w:ind w:left="2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9A3E94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請至系辦借用</w:t>
            </w:r>
            <w:r w:rsidRPr="009A3E94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14:paraId="64B74901" w14:textId="77777777" w:rsidR="009C1153" w:rsidRPr="009A3E94" w:rsidRDefault="009C1153" w:rsidP="009C1153">
            <w:pPr>
              <w:adjustRightInd w:val="0"/>
              <w:snapToGrid w:val="0"/>
              <w:ind w:left="46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1228" w:type="pct"/>
          </w:tcPr>
          <w:p w14:paraId="6678A592" w14:textId="07D3A13E"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</w:t>
            </w:r>
            <w:r w:rsidR="009D675D">
              <w:rPr>
                <w:rFonts w:ascii="微軟正黑體" w:eastAsia="微軟正黑體" w:hAnsi="微軟正黑體"/>
                <w:b/>
                <w:sz w:val="22"/>
                <w:szCs w:val="22"/>
              </w:rPr>
              <w:t>自備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文件：</w:t>
            </w:r>
          </w:p>
          <w:p w14:paraId="3D74B5B2" w14:textId="77777777"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14:paraId="416B3778" w14:textId="77777777"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14:paraId="493BCD36" w14:textId="77777777" w:rsidR="0066591C" w:rsidRPr="00F878BB" w:rsidRDefault="0066591C" w:rsidP="0066591C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</w:p>
          <w:p w14:paraId="163C698F" w14:textId="77777777"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14:paraId="26AA5DBB" w14:textId="77777777" w:rsidR="009C1153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lastRenderedPageBreak/>
              <w:t>口試委員領款收據</w:t>
            </w:r>
          </w:p>
          <w:p w14:paraId="70DA8D0C" w14:textId="77777777" w:rsidR="009C1153" w:rsidRPr="00251B17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C317D3">
              <w:rPr>
                <w:rFonts w:ascii="微軟正黑體" w:eastAsia="微軟正黑體" w:hAnsi="微軟正黑體" w:hint="eastAsia"/>
                <w:sz w:val="22"/>
                <w:szCs w:val="22"/>
              </w:rPr>
              <w:t>論文原創性比對系統檢測結果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</w:tc>
      </w:tr>
      <w:tr w:rsidR="009C1153" w:rsidRPr="00251B17" w14:paraId="4EC699B9" w14:textId="77777777" w:rsidTr="00DA6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481232CA" w14:textId="6F38DECA" w:rsidR="009C1153" w:rsidRPr="00771320" w:rsidRDefault="00FC4649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lastRenderedPageBreak/>
              <w:t>6</w:t>
            </w:r>
          </w:p>
          <w:p w14:paraId="7D334C71" w14:textId="77777777"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14:paraId="34087BD2" w14:textId="77777777" w:rsidR="009C1153" w:rsidRPr="005406BB" w:rsidRDefault="007A17CF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8"/>
              </w:rPr>
            </w:pPr>
            <w:r w:rsidRPr="007A17CF">
              <w:rPr>
                <w:rFonts w:ascii="微軟正黑體" w:eastAsia="微軟正黑體" w:hAnsi="微軟正黑體"/>
                <w:b/>
                <w:spacing w:val="-18"/>
              </w:rPr>
              <w:t>繳交</w:t>
            </w:r>
            <w:r w:rsidR="009C1153" w:rsidRPr="005406BB">
              <w:rPr>
                <w:rFonts w:ascii="微軟正黑體" w:eastAsia="微軟正黑體" w:hAnsi="微軟正黑體"/>
                <w:b/>
                <w:spacing w:val="-18"/>
              </w:rPr>
              <w:t>學位考試文件</w:t>
            </w:r>
          </w:p>
          <w:p w14:paraId="4482E900" w14:textId="241F2FC0" w:rsidR="009C1153" w:rsidRPr="0076487B" w:rsidRDefault="009C1153" w:rsidP="00F90FBD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pacing w:val="-16"/>
                <w:sz w:val="22"/>
                <w:szCs w:val="22"/>
              </w:rPr>
            </w:pPr>
          </w:p>
        </w:tc>
        <w:tc>
          <w:tcPr>
            <w:tcW w:w="1098" w:type="pct"/>
          </w:tcPr>
          <w:p w14:paraId="6D318A4D" w14:textId="77777777"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z w:val="22"/>
                <w:szCs w:val="22"/>
              </w:rPr>
            </w:pPr>
            <w:r w:rsidRPr="00D95277">
              <w:rPr>
                <w:rFonts w:ascii="微軟正黑體" w:eastAsia="微軟正黑體" w:hAnsi="微軟正黑體"/>
                <w:sz w:val="22"/>
                <w:szCs w:val="22"/>
              </w:rPr>
              <w:t>口試結束後</w:t>
            </w:r>
          </w:p>
        </w:tc>
        <w:tc>
          <w:tcPr>
            <w:tcW w:w="1705" w:type="pct"/>
          </w:tcPr>
          <w:p w14:paraId="20939BFE" w14:textId="77777777" w:rsidR="009C1153" w:rsidRPr="004A51D4" w:rsidRDefault="009C1153" w:rsidP="009C1153">
            <w:pPr>
              <w:pStyle w:val="af8"/>
              <w:numPr>
                <w:ilvl w:val="0"/>
                <w:numId w:val="24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繳交相關文件至系辦</w:t>
            </w:r>
          </w:p>
          <w:p w14:paraId="59D42807" w14:textId="524F9386" w:rsidR="009C1153" w:rsidRPr="00E44F2F" w:rsidRDefault="0004393F" w:rsidP="009C1153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04393F">
              <w:rPr>
                <w:rFonts w:ascii="微軟正黑體" w:eastAsia="微軟正黑體" w:hAnsi="微軟正黑體"/>
                <w:sz w:val="22"/>
                <w:szCs w:val="22"/>
              </w:rPr>
              <w:t>文件須由校內、外口試委員簽名之處，請自行確認無誤後再行送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件</w:t>
            </w:r>
            <w:r w:rsidRPr="0004393F">
              <w:rPr>
                <w:rFonts w:ascii="微軟正黑體" w:eastAsia="微軟正黑體" w:hAnsi="微軟正黑體"/>
                <w:sz w:val="22"/>
                <w:szCs w:val="22"/>
              </w:rPr>
              <w:t>。</w:t>
            </w:r>
          </w:p>
          <w:p w14:paraId="3B107CB2" w14:textId="77777777" w:rsidR="009C1153" w:rsidRPr="004A51D4" w:rsidRDefault="00F90FBD" w:rsidP="009C1153">
            <w:pPr>
              <w:pStyle w:val="af8"/>
              <w:numPr>
                <w:ilvl w:val="0"/>
                <w:numId w:val="24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登錄</w:t>
            </w:r>
            <w:r w:rsidR="009C1153" w:rsidRPr="004A51D4">
              <w:rPr>
                <w:rFonts w:ascii="微軟正黑體" w:eastAsia="微軟正黑體" w:hAnsi="微軟正黑體"/>
                <w:b/>
                <w:szCs w:val="22"/>
              </w:rPr>
              <w:t>論文題目</w:t>
            </w:r>
            <w:r>
              <w:rPr>
                <w:rFonts w:ascii="微軟正黑體" w:eastAsia="微軟正黑體" w:hAnsi="微軟正黑體" w:hint="eastAsia"/>
                <w:b/>
                <w:szCs w:val="22"/>
              </w:rPr>
              <w:t>、</w:t>
            </w:r>
            <w:r>
              <w:rPr>
                <w:rFonts w:ascii="微軟正黑體" w:eastAsia="微軟正黑體" w:hAnsi="微軟正黑體"/>
                <w:b/>
                <w:szCs w:val="22"/>
              </w:rPr>
              <w:t>口試成績</w:t>
            </w:r>
          </w:p>
          <w:p w14:paraId="028C7E94" w14:textId="77777777" w:rsidR="009C1153" w:rsidRPr="00304698" w:rsidRDefault="009C1153" w:rsidP="00044553">
            <w:pPr>
              <w:pStyle w:val="af8"/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11" w:history="1">
              <w:r w:rsidRPr="00156D45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14:paraId="62E092EF" w14:textId="77777777" w:rsidR="009C1153" w:rsidRPr="00251B17" w:rsidRDefault="00E0093E" w:rsidP="006D2B4D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</w:t>
            </w:r>
            <w:r w:rsidR="00E647FF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續</w:t>
            </w:r>
            <w:r w:rsidR="006D2B4D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填</w:t>
            </w: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「</w:t>
            </w:r>
            <w:r w:rsidR="00E647FF" w:rsidRPr="00D15A80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研究生</w:t>
            </w:r>
            <w:r w:rsidR="00E647FF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學位</w:t>
            </w:r>
            <w:r w:rsidR="00E647FF" w:rsidRPr="00D15A80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考試</w:t>
            </w:r>
            <w:r w:rsidR="00E647FF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申請/</w:t>
            </w:r>
            <w:r w:rsidR="00E647FF" w:rsidRPr="00E647FF">
              <w:rPr>
                <w:rFonts w:ascii="微軟正黑體" w:eastAsia="微軟正黑體" w:hAnsi="微軟正黑體" w:hint="eastAsia"/>
                <w:b/>
                <w:w w:val="80"/>
                <w:sz w:val="22"/>
                <w:szCs w:val="22"/>
              </w:rPr>
              <w:t>考試成績表</w:t>
            </w:r>
            <w:r w:rsidR="00E647FF"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」</w:t>
            </w:r>
          </w:p>
        </w:tc>
        <w:tc>
          <w:tcPr>
            <w:tcW w:w="1228" w:type="pct"/>
          </w:tcPr>
          <w:p w14:paraId="5C71CA3E" w14:textId="77777777"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須檢附文件：</w:t>
            </w:r>
          </w:p>
          <w:p w14:paraId="4DF3C9C0" w14:textId="77777777" w:rsidR="009C1153" w:rsidRPr="00D9527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14:paraId="1C8FAC02" w14:textId="77777777" w:rsidR="009C1153" w:rsidRPr="00251B17" w:rsidRDefault="009C1153" w:rsidP="006D2B4D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口試委員領款收據</w:t>
            </w:r>
            <w:r w:rsidRPr="00E74AF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（校外口委無受款資料者，請繳交存摺帳戶封面影本）</w:t>
            </w:r>
          </w:p>
        </w:tc>
      </w:tr>
      <w:tr w:rsidR="009C1153" w14:paraId="15D0FBF7" w14:textId="77777777" w:rsidTr="00DA66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3404359C" w14:textId="56B1564E" w:rsidR="009C1153" w:rsidRPr="00771320" w:rsidRDefault="00FC4649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7</w:t>
            </w:r>
          </w:p>
          <w:p w14:paraId="20896EA0" w14:textId="77777777"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14:paraId="5365B881" w14:textId="77777777" w:rsidR="009C1153" w:rsidRDefault="007A17CF" w:rsidP="007A17CF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7A17CF">
              <w:rPr>
                <w:rFonts w:ascii="微軟正黑體" w:eastAsia="微軟正黑體" w:hAnsi="微軟正黑體" w:hint="eastAsia"/>
                <w:b/>
                <w:spacing w:val="-16"/>
              </w:rPr>
              <w:t>提交</w:t>
            </w:r>
            <w:r w:rsidR="009C1153" w:rsidRPr="00B93B98">
              <w:rPr>
                <w:rFonts w:ascii="微軟正黑體" w:eastAsia="微軟正黑體" w:hAnsi="微軟正黑體"/>
                <w:b/>
                <w:spacing w:val="-16"/>
              </w:rPr>
              <w:t>論文</w:t>
            </w:r>
          </w:p>
        </w:tc>
        <w:tc>
          <w:tcPr>
            <w:tcW w:w="1098" w:type="pct"/>
          </w:tcPr>
          <w:p w14:paraId="0064188A" w14:textId="77777777"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論文最後定稿及上傳之繳交期限：依本校規定。</w:t>
            </w:r>
          </w:p>
          <w:p w14:paraId="1B0E1A49" w14:textId="77777777"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14:paraId="0713262F" w14:textId="77777777"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至修業年限屆滿時仍未繳交論文者，則學位考試視為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  <w:shd w:val="clear" w:color="auto" w:fill="FFCCFF"/>
              </w:rPr>
              <w:t>不及格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，並依規定退學。</w:t>
            </w:r>
          </w:p>
        </w:tc>
        <w:tc>
          <w:tcPr>
            <w:tcW w:w="1705" w:type="pct"/>
          </w:tcPr>
          <w:p w14:paraId="04AC9BC4" w14:textId="77777777"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論文格式</w:t>
            </w:r>
          </w:p>
          <w:p w14:paraId="4D14BB84" w14:textId="0C48C469" w:rsidR="009C1153" w:rsidRPr="00896021" w:rsidRDefault="00250837" w:rsidP="00250837">
            <w:pPr>
              <w:pStyle w:val="af8"/>
              <w:adjustRightInd w:val="0"/>
              <w:snapToGrid w:val="0"/>
              <w:ind w:left="1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  <w:t>下載處</w:t>
            </w:r>
            <w:r>
              <w:rPr>
                <w:rStyle w:val="a3"/>
                <w:rFonts w:ascii="微軟正黑體" w:eastAsia="微軟正黑體" w:hAnsi="微軟正黑體" w:cs="Arial" w:hint="eastAsia"/>
                <w:color w:val="auto"/>
                <w:sz w:val="22"/>
                <w:szCs w:val="22"/>
                <w:shd w:val="clear" w:color="auto" w:fill="FFFFFF"/>
              </w:rPr>
              <w:t>：</w:t>
            </w:r>
            <w:r w:rsidR="009C1153" w:rsidRPr="00896021"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  <w:t>教務處&gt;教學業務組&gt;研究生論文相關表單&gt;</w:t>
            </w:r>
            <w:hyperlink r:id="rId12" w:history="1">
              <w:r w:rsidR="009C1153" w:rsidRPr="00896021">
                <w:rPr>
                  <w:rStyle w:val="a3"/>
                  <w:rFonts w:ascii="微軟正黑體" w:eastAsia="微軟正黑體" w:hAnsi="微軟正黑體" w:cs="Arial"/>
                  <w:color w:val="auto"/>
                  <w:sz w:val="22"/>
                  <w:szCs w:val="22"/>
                  <w:shd w:val="clear" w:color="auto" w:fill="FFFFFF"/>
                </w:rPr>
                <w:t>國立虎尾科技大學學位論文規範</w:t>
              </w:r>
            </w:hyperlink>
            <w:hyperlink r:id="rId13" w:history="1">
              <w:r w:rsidR="009C1153" w:rsidRPr="00896021">
                <w:rPr>
                  <w:rStyle w:val="a3"/>
                  <w:rFonts w:ascii="微軟正黑體" w:eastAsia="微軟正黑體" w:hAnsi="微軟正黑體" w:cs="Arial"/>
                  <w:color w:val="auto"/>
                  <w:sz w:val="22"/>
                  <w:szCs w:val="22"/>
                  <w:shd w:val="clear" w:color="auto" w:fill="FFFFFF"/>
                </w:rPr>
                <w:t>Thesis Format Guidelines</w:t>
              </w:r>
            </w:hyperlink>
          </w:p>
          <w:p w14:paraId="2F6A90CB" w14:textId="77777777"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30875">
              <w:rPr>
                <w:rFonts w:ascii="微軟正黑體" w:eastAsia="微軟正黑體" w:hAnsi="微軟正黑體"/>
                <w:b/>
                <w:szCs w:val="22"/>
              </w:rPr>
              <w:t>相關論文</w:t>
            </w:r>
            <w:r w:rsidR="00B44E22" w:rsidRPr="00D30875">
              <w:rPr>
                <w:rFonts w:ascii="微軟正黑體" w:eastAsia="微軟正黑體" w:hAnsi="微軟正黑體"/>
                <w:b/>
                <w:szCs w:val="22"/>
              </w:rPr>
              <w:t>提交</w:t>
            </w:r>
          </w:p>
          <w:p w14:paraId="26418D6B" w14:textId="77777777" w:rsidR="009C1153" w:rsidRDefault="009C1153" w:rsidP="009C1153">
            <w:pPr>
              <w:pStyle w:val="af8"/>
              <w:adjustRightInd w:val="0"/>
              <w:snapToGrid w:val="0"/>
              <w:ind w:left="1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請連結圖書館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〉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校內論文提交系統</w:t>
            </w:r>
            <w:r w:rsidRPr="00FF71E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https://cloud.ncl.edu.tw/nfu/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</w:p>
          <w:p w14:paraId="3BDB1B43" w14:textId="77777777"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紙本論文封面顏色：</w:t>
            </w:r>
          </w:p>
          <w:p w14:paraId="5FB1A790" w14:textId="77777777" w:rsidR="009C1153" w:rsidRPr="00FF71EC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-18"/>
                <w:w w:val="90"/>
              </w:rPr>
            </w:pP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99"/>
              </w:rPr>
              <w:t>奇數學年</w:t>
            </w: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</w:rPr>
              <w:t>：</w:t>
            </w:r>
            <w:r w:rsidRPr="002762B5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  <w:shd w:val="clear" w:color="auto" w:fill="CCFF99"/>
              </w:rPr>
              <w:t>淺綠色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 xml:space="preserve"> (</w:t>
            </w:r>
            <w:r w:rsidRPr="00FF71EC">
              <w:rPr>
                <w:rFonts w:ascii="微軟正黑體" w:eastAsia="微軟正黑體" w:hAnsi="微軟正黑體"/>
                <w:spacing w:val="-14"/>
                <w:w w:val="90"/>
                <w:sz w:val="22"/>
                <w:szCs w:val="22"/>
              </w:rPr>
              <w:t xml:space="preserve">如：113學年) </w:t>
            </w:r>
          </w:p>
          <w:p w14:paraId="3D76316E" w14:textId="77777777" w:rsidR="009C1153" w:rsidRPr="00F0618C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62B5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FF"/>
              </w:rPr>
              <w:t>偶數</w:t>
            </w: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FF"/>
              </w:rPr>
              <w:t>學年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>：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  <w:shd w:val="clear" w:color="auto" w:fill="CCFFFF"/>
              </w:rPr>
              <w:t>淺藍色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 xml:space="preserve"> (</w:t>
            </w:r>
            <w:r w:rsidRPr="0075313C">
              <w:rPr>
                <w:rFonts w:ascii="微軟正黑體" w:eastAsia="微軟正黑體" w:hAnsi="微軟正黑體"/>
                <w:spacing w:val="-14"/>
                <w:w w:val="90"/>
                <w:sz w:val="22"/>
                <w:szCs w:val="22"/>
              </w:rPr>
              <w:t>如：112學年)</w:t>
            </w:r>
          </w:p>
          <w:p w14:paraId="7A5314EF" w14:textId="77777777" w:rsidR="009C1153" w:rsidRDefault="009C1153" w:rsidP="009C1153">
            <w:pPr>
              <w:shd w:val="clear" w:color="auto" w:fill="FFFFFF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28" w:type="pct"/>
          </w:tcPr>
          <w:p w14:paraId="60571C11" w14:textId="77777777" w:rsidR="009C1153" w:rsidRDefault="009C1153" w:rsidP="009C1153">
            <w:pPr>
              <w:snapToGrid w:val="0"/>
              <w:spacing w:line="2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14:paraId="08DCB323" w14:textId="77777777" w:rsidR="009C1153" w:rsidRDefault="009C1153" w:rsidP="009C1153">
            <w:pPr>
              <w:snapToGrid w:val="0"/>
              <w:spacing w:line="2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</w:p>
        </w:tc>
      </w:tr>
      <w:tr w:rsidR="009C1153" w14:paraId="471BF6EE" w14:textId="77777777" w:rsidTr="00DA6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14:paraId="0D5EF9B1" w14:textId="41FD17F2" w:rsidR="009C1153" w:rsidRPr="00771320" w:rsidRDefault="00FC4649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>
              <w:rPr>
                <w:rFonts w:ascii="微軟正黑體" w:eastAsia="微軟正黑體" w:hAnsi="微軟正黑體" w:hint="eastAsia"/>
                <w:b w:val="0"/>
              </w:rPr>
              <w:t>8</w:t>
            </w:r>
          </w:p>
        </w:tc>
        <w:tc>
          <w:tcPr>
            <w:tcW w:w="654" w:type="pct"/>
          </w:tcPr>
          <w:p w14:paraId="0F9DAF4E" w14:textId="77777777" w:rsidR="009C1153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B93B98">
              <w:rPr>
                <w:rFonts w:ascii="微軟正黑體" w:eastAsia="微軟正黑體" w:hAnsi="微軟正黑體"/>
                <w:b/>
                <w:spacing w:val="-16"/>
              </w:rPr>
              <w:t>離校手續</w:t>
            </w:r>
          </w:p>
        </w:tc>
        <w:tc>
          <w:tcPr>
            <w:tcW w:w="1098" w:type="pct"/>
          </w:tcPr>
          <w:p w14:paraId="2F5AF910" w14:textId="77777777"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離校手續辦理期限：請依本校規定。</w:t>
            </w:r>
          </w:p>
          <w:p w14:paraId="5011975B" w14:textId="77777777" w:rsidR="009C1153" w:rsidRDefault="009C1153" w:rsidP="009C1153">
            <w:pPr>
              <w:snapToGrid w:val="0"/>
              <w:spacing w:line="28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1705" w:type="pct"/>
          </w:tcPr>
          <w:p w14:paraId="4DE84EE8" w14:textId="77777777" w:rsidR="009C1153" w:rsidRPr="00552DB9" w:rsidRDefault="009C1153" w:rsidP="00D30875">
            <w:pPr>
              <w:pStyle w:val="af8"/>
              <w:numPr>
                <w:ilvl w:val="0"/>
                <w:numId w:val="3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30875">
              <w:rPr>
                <w:rFonts w:ascii="微軟正黑體" w:eastAsia="微軟正黑體" w:hAnsi="微軟正黑體"/>
                <w:b/>
                <w:szCs w:val="22"/>
              </w:rPr>
              <w:t>離校方式</w:t>
            </w:r>
          </w:p>
          <w:p w14:paraId="6427F3BE" w14:textId="77777777" w:rsidR="009C1153" w:rsidRPr="00552DB9" w:rsidRDefault="009C1153" w:rsidP="009C1153">
            <w:pPr>
              <w:pStyle w:val="af8"/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請至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校務 eCare－畢業學分/ </w:t>
            </w:r>
            <w:r w:rsidRPr="002B04CF">
              <w:rPr>
                <w:rFonts w:ascii="微軟正黑體" w:eastAsia="微軟正黑體" w:hAnsi="微軟正黑體" w:hint="eastAsia"/>
                <w:sz w:val="22"/>
                <w:szCs w:val="22"/>
              </w:rPr>
              <w:t>論文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>/ 離校－ 離校審核查詢 網址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：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https://ecare.nfu.edu.tw/。</w:t>
            </w:r>
          </w:p>
          <w:p w14:paraId="6BBEBB94" w14:textId="77777777" w:rsidR="009C1153" w:rsidRPr="004A51D4" w:rsidRDefault="009C1153" w:rsidP="00D30875">
            <w:pPr>
              <w:pStyle w:val="af8"/>
              <w:numPr>
                <w:ilvl w:val="0"/>
                <w:numId w:val="3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系所離校</w:t>
            </w:r>
          </w:p>
          <w:p w14:paraId="0F2F0AC3" w14:textId="47933F5A" w:rsidR="009C1153" w:rsidRDefault="005D3D90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請確定</w:t>
            </w:r>
            <w:r w:rsidR="009C1153">
              <w:rPr>
                <w:rFonts w:ascii="微軟正黑體" w:eastAsia="微軟正黑體" w:hAnsi="微軟正黑體"/>
                <w:sz w:val="20"/>
                <w:szCs w:val="20"/>
              </w:rPr>
              <w:t>指導教授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已於系統上</w:t>
            </w:r>
            <w:r w:rsidR="009C1153">
              <w:rPr>
                <w:rFonts w:ascii="微軟正黑體" w:eastAsia="微軟正黑體" w:hAnsi="微軟正黑體"/>
                <w:sz w:val="20"/>
                <w:szCs w:val="20"/>
              </w:rPr>
              <w:t>同意</w:t>
            </w:r>
          </w:p>
          <w:p w14:paraId="1ABCA732" w14:textId="1EFE71BA" w:rsidR="009C1153" w:rsidRPr="00552DB9" w:rsidRDefault="009C1153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52DB9">
              <w:rPr>
                <w:rFonts w:ascii="微軟正黑體" w:eastAsia="微軟正黑體" w:hAnsi="微軟正黑體"/>
                <w:sz w:val="20"/>
                <w:szCs w:val="20"/>
              </w:rPr>
              <w:t>請歸還所借物品</w:t>
            </w:r>
            <w:r w:rsidRPr="00552DB9">
              <w:rPr>
                <w:rFonts w:ascii="微軟正黑體" w:eastAsia="微軟正黑體" w:hAnsi="微軟正黑體" w:hint="eastAsia"/>
                <w:sz w:val="20"/>
                <w:szCs w:val="20"/>
              </w:rPr>
              <w:t>（如研究室設備、鑰匙等）</w:t>
            </w:r>
          </w:p>
          <w:p w14:paraId="5266E029" w14:textId="77777777" w:rsidR="009C1153" w:rsidRPr="00552DB9" w:rsidRDefault="009C1153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52DB9">
              <w:rPr>
                <w:rFonts w:ascii="微軟正黑體" w:eastAsia="微軟正黑體" w:hAnsi="微軟正黑體"/>
                <w:sz w:val="20"/>
                <w:szCs w:val="20"/>
              </w:rPr>
              <w:t>論文繳交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與</w:t>
            </w:r>
          </w:p>
          <w:p w14:paraId="0AC64E81" w14:textId="4BEE8C10" w:rsidR="009C1153" w:rsidRDefault="009C1153" w:rsidP="004D36E6">
            <w:pPr>
              <w:pStyle w:val="af8"/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552DB9">
              <w:rPr>
                <w:rFonts w:ascii="微軟正黑體" w:eastAsia="微軟正黑體" w:hAnsi="微軟正黑體"/>
                <w:sz w:val="22"/>
                <w:szCs w:val="22"/>
              </w:rPr>
              <w:t>完成圖書館審核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>，繳交紙本論文</w:t>
            </w:r>
            <w:r w:rsidRPr="00552DB9">
              <w:rPr>
                <w:rFonts w:ascii="微軟正黑體" w:eastAsia="微軟正黑體" w:hAnsi="微軟正黑體"/>
                <w:sz w:val="22"/>
                <w:szCs w:val="22"/>
              </w:rPr>
              <w:t>冊（系辦一冊，圖書館</w:t>
            </w:r>
            <w:r w:rsidR="000D18E4">
              <w:rPr>
                <w:rFonts w:ascii="微軟正黑體" w:eastAsia="微軟正黑體" w:hAnsi="微軟正黑體" w:hint="eastAsia"/>
                <w:sz w:val="22"/>
                <w:szCs w:val="22"/>
              </w:rPr>
              <w:t>：</w:t>
            </w:r>
            <w:r w:rsidR="000D18E4">
              <w:rPr>
                <w:rFonts w:ascii="微軟正黑體" w:eastAsia="微軟正黑體" w:hAnsi="微軟正黑體"/>
                <w:sz w:val="22"/>
                <w:szCs w:val="22"/>
              </w:rPr>
              <w:t>依校規定</w:t>
            </w:r>
            <w:r w:rsidRPr="00552DB9">
              <w:rPr>
                <w:rFonts w:ascii="微軟正黑體" w:eastAsia="微軟正黑體" w:hAnsi="微軟正黑體"/>
                <w:sz w:val="22"/>
                <w:szCs w:val="22"/>
              </w:rPr>
              <w:t>）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</w:tc>
        <w:tc>
          <w:tcPr>
            <w:tcW w:w="1228" w:type="pct"/>
          </w:tcPr>
          <w:p w14:paraId="74BE6455" w14:textId="77777777" w:rsidR="009C1153" w:rsidRDefault="009C1153" w:rsidP="009C1153">
            <w:pPr>
              <w:snapToGrid w:val="0"/>
              <w:ind w:left="-1" w:hanging="9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細明體" w:eastAsia="細明體" w:hAnsi="細明體"/>
                <w:b/>
                <w:sz w:val="22"/>
                <w:szCs w:val="22"/>
              </w:rPr>
            </w:pPr>
          </w:p>
        </w:tc>
      </w:tr>
    </w:tbl>
    <w:p w14:paraId="16DCF197" w14:textId="77777777" w:rsidR="00AC73AC" w:rsidRDefault="00A01718">
      <w:pPr>
        <w:pStyle w:val="1"/>
        <w:pageBreakBefore/>
        <w:snapToGrid w:val="0"/>
        <w:jc w:val="right"/>
      </w:pPr>
      <w:bookmarkStart w:id="0" w:name="_附件1"/>
      <w:bookmarkStart w:id="1" w:name="_國立虎尾科技大學_□財務金融系碩士班_□經營管理所在職專班"/>
      <w:bookmarkEnd w:id="0"/>
      <w:bookmarkEnd w:id="1"/>
      <w:r w:rsidRPr="007008C9">
        <w:rPr>
          <w:rFonts w:ascii="微軟正黑體" w:eastAsia="微軟正黑體" w:hAnsi="微軟正黑體"/>
          <w:color w:val="FF0000"/>
          <w:sz w:val="20"/>
          <w:szCs w:val="24"/>
        </w:rPr>
        <w:lastRenderedPageBreak/>
        <w:t>附件</w:t>
      </w:r>
      <w:r w:rsidR="00383B52" w:rsidRPr="007008C9">
        <w:rPr>
          <w:rFonts w:ascii="微軟正黑體" w:eastAsia="微軟正黑體" w:hAnsi="微軟正黑體"/>
          <w:color w:val="FF0000"/>
          <w:sz w:val="20"/>
          <w:szCs w:val="24"/>
        </w:rPr>
        <w:t>1</w:t>
      </w:r>
      <w:r>
        <w:rPr>
          <w:rFonts w:ascii="微軟正黑體" w:eastAsia="微軟正黑體" w:hAnsi="微軟正黑體"/>
          <w:b/>
          <w:color w:val="FF0000"/>
        </w:rPr>
        <w:t xml:space="preserve">  </w:t>
      </w:r>
    </w:p>
    <w:p w14:paraId="352CDB43" w14:textId="77777777" w:rsidR="00AC73AC" w:rsidRDefault="00A01718">
      <w:pPr>
        <w:ind w:right="-113"/>
      </w:pPr>
      <w:r>
        <w:rPr>
          <w:rFonts w:eastAsia="標楷體"/>
        </w:rPr>
        <w:t>-</w:t>
      </w:r>
      <w:r>
        <w:rPr>
          <w:rFonts w:eastAsia="標楷體"/>
          <w:sz w:val="20"/>
        </w:rPr>
        <w:t>------------------------------------------------------------</w:t>
      </w:r>
      <w:r>
        <w:rPr>
          <w:rFonts w:eastAsia="標楷體"/>
          <w:sz w:val="20"/>
        </w:rPr>
        <w:t>裝</w:t>
      </w:r>
      <w:r>
        <w:rPr>
          <w:rFonts w:eastAsia="標楷體"/>
          <w:sz w:val="20"/>
        </w:rPr>
        <w:t>------------------</w:t>
      </w:r>
      <w:r>
        <w:rPr>
          <w:rFonts w:eastAsia="標楷體"/>
          <w:sz w:val="20"/>
        </w:rPr>
        <w:t>訂</w:t>
      </w:r>
      <w:r>
        <w:rPr>
          <w:rFonts w:eastAsia="標楷體"/>
          <w:sz w:val="20"/>
        </w:rPr>
        <w:t>------------------</w:t>
      </w:r>
      <w:r>
        <w:rPr>
          <w:rFonts w:eastAsia="標楷體"/>
          <w:sz w:val="20"/>
        </w:rPr>
        <w:t>線</w:t>
      </w:r>
      <w:r>
        <w:rPr>
          <w:rFonts w:eastAsia="標楷體"/>
          <w:sz w:val="20"/>
        </w:rPr>
        <w:t>-----------------------------------------------------------</w:t>
      </w:r>
    </w:p>
    <w:p w14:paraId="14E47607" w14:textId="77777777" w:rsidR="00AC73AC" w:rsidRDefault="00A01718">
      <w:pPr>
        <w:jc w:val="center"/>
      </w:pPr>
      <w:r>
        <w:rPr>
          <w:rFonts w:eastAsia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BBFDC04" wp14:editId="2A683329">
                <wp:simplePos x="0" y="0"/>
                <wp:positionH relativeFrom="column">
                  <wp:posOffset>2057400</wp:posOffset>
                </wp:positionH>
                <wp:positionV relativeFrom="paragraph">
                  <wp:posOffset>342900</wp:posOffset>
                </wp:positionV>
                <wp:extent cx="3542669" cy="0"/>
                <wp:effectExtent l="0" t="0" r="19681" b="19050"/>
                <wp:wrapNone/>
                <wp:docPr id="5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2669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BF14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3" o:spid="_x0000_s1026" type="#_x0000_t32" style="position:absolute;margin-left:162pt;margin-top:27pt;width:278.95pt;height:0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" strokeweight=".35281mm"/>
            </w:pict>
          </mc:Fallback>
        </mc:AlternateConten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>國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立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虎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尾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科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技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大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學</w:t>
      </w:r>
      <w:r>
        <w:rPr>
          <w:rFonts w:eastAsia="標楷體"/>
          <w:sz w:val="36"/>
        </w:rPr>
        <w:t xml:space="preserve"> </w:t>
      </w:r>
    </w:p>
    <w:p w14:paraId="1B90B879" w14:textId="77777777" w:rsidR="00AC73AC" w:rsidRDefault="00A01718"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7F7E16" wp14:editId="08151C2A">
                <wp:simplePos x="0" y="0"/>
                <wp:positionH relativeFrom="column">
                  <wp:posOffset>1714500</wp:posOffset>
                </wp:positionH>
                <wp:positionV relativeFrom="paragraph">
                  <wp:posOffset>342900</wp:posOffset>
                </wp:positionV>
                <wp:extent cx="4114800" cy="0"/>
                <wp:effectExtent l="0" t="19050" r="19050" b="19050"/>
                <wp:wrapNone/>
                <wp:docPr id="6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0"/>
                        </a:xfrm>
                        <a:prstGeom prst="straightConnector1">
                          <a:avLst/>
                        </a:prstGeom>
                        <a:noFill/>
                        <a:ln w="38103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B79934" id="Line 4" o:spid="_x0000_s1026" type="#_x0000_t32" style="position:absolute;margin-left:135pt;margin-top:27pt;width:324pt;height:0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" strokeweight="1.0584mm"/>
            </w:pict>
          </mc:Fallback>
        </mc:AlternateContent>
      </w:r>
      <w:r>
        <w:rPr>
          <w:rFonts w:eastAsia="標楷體"/>
        </w:rPr>
        <w:t xml:space="preserve">                           </w:t>
      </w:r>
      <w:r>
        <w:rPr>
          <w:rFonts w:eastAsia="標楷體"/>
          <w:sz w:val="32"/>
        </w:rPr>
        <w:t>粘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貼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憑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證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用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紙－</w:t>
      </w:r>
      <w:r>
        <w:rPr>
          <w:rFonts w:eastAsia="標楷體"/>
          <w:sz w:val="26"/>
          <w:szCs w:val="26"/>
        </w:rPr>
        <w:t>(</w:t>
      </w:r>
      <w:r>
        <w:rPr>
          <w:rFonts w:eastAsia="標楷體"/>
          <w:b/>
          <w:sz w:val="26"/>
          <w:szCs w:val="26"/>
        </w:rPr>
        <w:t>限</w:t>
      </w:r>
      <w:r w:rsidRPr="00A0749A">
        <w:rPr>
          <w:rFonts w:eastAsia="標楷體"/>
          <w:b/>
          <w:color w:val="0000FF"/>
          <w:sz w:val="26"/>
          <w:szCs w:val="26"/>
        </w:rPr>
        <w:t>校內人員</w:t>
      </w:r>
      <w:r>
        <w:rPr>
          <w:rFonts w:eastAsia="標楷體"/>
          <w:b/>
          <w:sz w:val="26"/>
          <w:szCs w:val="26"/>
        </w:rPr>
        <w:t>及本校學生使用</w:t>
      </w:r>
      <w:r>
        <w:rPr>
          <w:rFonts w:eastAsia="標楷體"/>
          <w:sz w:val="28"/>
          <w:szCs w:val="28"/>
        </w:rPr>
        <w:t>)</w:t>
      </w:r>
    </w:p>
    <w:p w14:paraId="1A01A9D7" w14:textId="77777777" w:rsidR="00AC73AC" w:rsidRDefault="00A01718">
      <w:r>
        <w:rPr>
          <w:rFonts w:eastAsia="標楷體"/>
          <w:sz w:val="32"/>
        </w:rPr>
        <w:t xml:space="preserve">   </w:t>
      </w:r>
      <w:r>
        <w:rPr>
          <w:rFonts w:eastAsia="標楷體"/>
        </w:rPr>
        <w:t>電腦請購編號</w:t>
      </w:r>
      <w:r>
        <w:rPr>
          <w:rFonts w:eastAsia="標楷體"/>
        </w:rPr>
        <w:t>:</w:t>
      </w:r>
    </w:p>
    <w:tbl>
      <w:tblPr>
        <w:tblW w:w="1102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0"/>
        <w:gridCol w:w="3039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3055"/>
      </w:tblGrid>
      <w:tr w:rsidR="00AC73AC" w14:paraId="298C7D42" w14:textId="77777777">
        <w:trPr>
          <w:cantSplit/>
          <w:trHeight w:val="435"/>
          <w:jc w:val="center"/>
        </w:trPr>
        <w:tc>
          <w:tcPr>
            <w:tcW w:w="126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D5334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憑證編號</w:t>
            </w:r>
          </w:p>
        </w:tc>
        <w:tc>
          <w:tcPr>
            <w:tcW w:w="303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DD146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預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算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科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目</w:t>
            </w:r>
          </w:p>
        </w:tc>
        <w:tc>
          <w:tcPr>
            <w:tcW w:w="3672" w:type="dxa"/>
            <w:gridSpan w:val="9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24D09" w14:textId="77777777" w:rsidR="00AC73AC" w:rsidRDefault="00A01718">
            <w:pPr>
              <w:jc w:val="center"/>
              <w:rPr>
                <w:rFonts w:eastAsia="標楷體"/>
                <w:color w:val="0000FF"/>
                <w:sz w:val="26"/>
              </w:rPr>
            </w:pPr>
            <w:r>
              <w:rPr>
                <w:rFonts w:eastAsia="標楷體"/>
                <w:color w:val="0000FF"/>
                <w:sz w:val="26"/>
              </w:rPr>
              <w:t>金</w:t>
            </w:r>
            <w:r>
              <w:rPr>
                <w:rFonts w:eastAsia="標楷體"/>
                <w:color w:val="0000FF"/>
                <w:sz w:val="26"/>
              </w:rPr>
              <w:t xml:space="preserve">                       </w:t>
            </w:r>
            <w:r>
              <w:rPr>
                <w:rFonts w:eastAsia="標楷體"/>
                <w:color w:val="0000FF"/>
                <w:sz w:val="26"/>
              </w:rPr>
              <w:t>額</w:t>
            </w:r>
          </w:p>
        </w:tc>
        <w:tc>
          <w:tcPr>
            <w:tcW w:w="305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22D9C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用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途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說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明</w:t>
            </w:r>
          </w:p>
        </w:tc>
      </w:tr>
      <w:tr w:rsidR="00AC73AC" w14:paraId="1604AC73" w14:textId="77777777">
        <w:trPr>
          <w:cantSplit/>
          <w:trHeight w:val="435"/>
          <w:jc w:val="center"/>
        </w:trPr>
        <w:tc>
          <w:tcPr>
            <w:tcW w:w="126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E20AD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303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83C33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A68F0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億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89521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千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DF9F1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百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A5C0F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十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A6631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萬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4F4F3A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千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F2D5A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百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BA1E7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十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EC3FA" w14:textId="77777777"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元</w:t>
            </w:r>
          </w:p>
        </w:tc>
        <w:tc>
          <w:tcPr>
            <w:tcW w:w="3055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13C57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</w:tr>
      <w:tr w:rsidR="00AC73AC" w14:paraId="6F8CB0C5" w14:textId="77777777">
        <w:trPr>
          <w:trHeight w:val="1015"/>
          <w:jc w:val="center"/>
        </w:trPr>
        <w:tc>
          <w:tcPr>
            <w:tcW w:w="126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87F42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6EBC0" w14:textId="77777777"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款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  <w:p w14:paraId="5C5F30B7" w14:textId="77777777"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  <w:r>
              <w:rPr>
                <w:rFonts w:eastAsia="標楷體"/>
              </w:rPr>
              <w:t xml:space="preserve"> </w:t>
            </w:r>
          </w:p>
          <w:p w14:paraId="4ADCC202" w14:textId="77777777"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目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BA54A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0C433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3BAD5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36335" w14:textId="77777777"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1BC53" w14:textId="77777777" w:rsidR="00AC73AC" w:rsidRDefault="00A01718">
            <w:pPr>
              <w:jc w:val="center"/>
              <w:rPr>
                <w:rFonts w:eastAsia="標楷體"/>
              </w:rPr>
            </w:pPr>
            <w:r w:rsidRPr="003A57F2">
              <w:rPr>
                <w:rFonts w:eastAsia="標楷體"/>
                <w:color w:val="0000FF"/>
              </w:rPr>
              <w:t>$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28E59" w14:textId="77777777"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BD023" w14:textId="77777777"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CA674" w14:textId="77777777"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AA4E0" w14:textId="77777777"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4256D" w14:textId="77777777" w:rsidR="00AC73AC" w:rsidRDefault="00A01718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如費別及摘要</w:t>
            </w:r>
          </w:p>
        </w:tc>
      </w:tr>
    </w:tbl>
    <w:p w14:paraId="03665E2C" w14:textId="77777777" w:rsidR="00AC73AC" w:rsidRDefault="00A01718">
      <w:pPr>
        <w:spacing w:before="180"/>
        <w:ind w:left="-2" w:hanging="140"/>
      </w:pPr>
      <w:r>
        <w:rPr>
          <w:rFonts w:eastAsia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 xml:space="preserve"> </w:t>
      </w:r>
      <w:r w:rsidRPr="00383B52">
        <w:rPr>
          <w:rFonts w:ascii="標楷體" w:eastAsia="標楷體" w:hAnsi="標楷體"/>
        </w:rPr>
        <w:t>※</w:t>
      </w:r>
      <w:r w:rsidRPr="00383B52">
        <w:rPr>
          <w:rFonts w:eastAsia="標楷體"/>
        </w:rPr>
        <w:t>請勾選：</w:t>
      </w:r>
      <w:r>
        <w:rPr>
          <w:rFonts w:ascii="標楷體" w:eastAsia="標楷體" w:hAnsi="標楷體"/>
        </w:rPr>
        <w:t>□</w:t>
      </w:r>
      <w:r>
        <w:rPr>
          <w:rFonts w:eastAsia="標楷體"/>
        </w:rPr>
        <w:t>本款項已由本校教職員工代墊支付。代墊者姓名：</w:t>
      </w:r>
      <w:r>
        <w:rPr>
          <w:rFonts w:eastAsia="標楷體"/>
          <w:u w:val="single"/>
        </w:rPr>
        <w:t xml:space="preserve">                    </w:t>
      </w:r>
      <w:r>
        <w:rPr>
          <w:rFonts w:eastAsia="標楷體"/>
        </w:rPr>
        <w:t>員工編號：</w:t>
      </w:r>
      <w:r>
        <w:rPr>
          <w:rFonts w:eastAsia="標楷體"/>
          <w:u w:val="single"/>
        </w:rPr>
        <w:t xml:space="preserve">                        </w:t>
      </w:r>
      <w:r>
        <w:rPr>
          <w:rFonts w:eastAsia="標楷體"/>
          <w:u w:val="single"/>
        </w:rPr>
        <w:t>。</w:t>
      </w:r>
    </w:p>
    <w:p w14:paraId="093760FB" w14:textId="77777777" w:rsidR="00AC73AC" w:rsidRDefault="00A01718">
      <w:pPr>
        <w:snapToGrid w:val="0"/>
        <w:ind w:left="1276" w:right="283"/>
        <w:jc w:val="both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本款項已預借支付。</w:t>
      </w:r>
      <w:r>
        <w:rPr>
          <w:rFonts w:eastAsia="標楷體"/>
        </w:rPr>
        <w:t xml:space="preserve"> </w:t>
      </w:r>
      <w:r>
        <w:rPr>
          <w:rFonts w:ascii="標楷體" w:eastAsia="標楷體" w:hAnsi="標楷體"/>
        </w:rPr>
        <w:t>■</w:t>
      </w:r>
      <w:r>
        <w:rPr>
          <w:rFonts w:eastAsia="標楷體"/>
        </w:rPr>
        <w:t>本款項尚未支付，請逕付受領人</w:t>
      </w:r>
      <w:r>
        <w:rPr>
          <w:rFonts w:ascii="標楷體" w:eastAsia="標楷體" w:hAnsi="標楷體"/>
          <w:b/>
          <w:sz w:val="22"/>
          <w:szCs w:val="22"/>
        </w:rPr>
        <w:t>【帳戶資料如為</w:t>
      </w:r>
      <w:r>
        <w:rPr>
          <w:rFonts w:ascii="標楷體" w:eastAsia="標楷體" w:hAnsi="標楷體"/>
          <w:b/>
          <w:sz w:val="22"/>
          <w:szCs w:val="22"/>
          <w:u w:val="single"/>
        </w:rPr>
        <w:t>台灣銀行及其分</w:t>
      </w:r>
      <w:r>
        <w:rPr>
          <w:rFonts w:ascii="標楷體" w:eastAsia="標楷體" w:hAnsi="標楷體"/>
          <w:b/>
          <w:sz w:val="22"/>
          <w:szCs w:val="22"/>
        </w:rPr>
        <w:t xml:space="preserve">                                </w:t>
      </w:r>
      <w:r>
        <w:rPr>
          <w:rFonts w:ascii="標楷體" w:eastAsia="標楷體" w:hAnsi="標楷體"/>
          <w:b/>
          <w:sz w:val="22"/>
          <w:szCs w:val="22"/>
          <w:u w:val="single"/>
        </w:rPr>
        <w:t>行以外之銀行</w:t>
      </w:r>
      <w:r>
        <w:rPr>
          <w:rFonts w:ascii="標楷體" w:eastAsia="標楷體" w:hAnsi="標楷體"/>
          <w:b/>
          <w:sz w:val="22"/>
          <w:szCs w:val="22"/>
        </w:rPr>
        <w:t>，</w:t>
      </w:r>
      <w:r>
        <w:rPr>
          <w:rFonts w:ascii="標楷體" w:eastAsia="標楷體" w:hAnsi="標楷體"/>
          <w:b/>
          <w:sz w:val="22"/>
          <w:szCs w:val="22"/>
          <w:u w:val="single"/>
        </w:rPr>
        <w:t>匯款手續費</w:t>
      </w:r>
      <w:r>
        <w:rPr>
          <w:rFonts w:ascii="標楷體" w:eastAsia="標楷體" w:hAnsi="標楷體"/>
          <w:b/>
          <w:sz w:val="22"/>
          <w:szCs w:val="22"/>
        </w:rPr>
        <w:t>30元由受領人負擔，並</w:t>
      </w:r>
      <w:r>
        <w:rPr>
          <w:rFonts w:ascii="標楷體" w:eastAsia="標楷體" w:hAnsi="標楷體"/>
          <w:b/>
          <w:sz w:val="22"/>
          <w:szCs w:val="22"/>
          <w:u w:val="single"/>
        </w:rPr>
        <w:t>於受領金額內扣除</w:t>
      </w:r>
      <w:r>
        <w:rPr>
          <w:rFonts w:ascii="標楷體" w:eastAsia="標楷體" w:hAnsi="標楷體"/>
          <w:b/>
          <w:sz w:val="22"/>
          <w:szCs w:val="22"/>
        </w:rPr>
        <w:t>。</w:t>
      </w:r>
      <w:r>
        <w:rPr>
          <w:rFonts w:ascii="標楷體" w:eastAsia="標楷體" w:hAnsi="標楷體"/>
          <w:sz w:val="22"/>
          <w:szCs w:val="22"/>
        </w:rPr>
        <w:t>】</w:t>
      </w:r>
    </w:p>
    <w:p w14:paraId="2C9029FE" w14:textId="77777777" w:rsidR="00AC73AC" w:rsidRDefault="00A01718">
      <w:pPr>
        <w:spacing w:before="180"/>
        <w:ind w:left="72"/>
        <w:jc w:val="center"/>
      </w:pPr>
      <w:r>
        <w:rPr>
          <w:rFonts w:eastAsia="標楷體"/>
          <w:sz w:val="40"/>
        </w:rPr>
        <w:t xml:space="preserve">       </w:t>
      </w:r>
      <w:r>
        <w:rPr>
          <w:rFonts w:eastAsia="標楷體"/>
          <w:b/>
          <w:sz w:val="40"/>
        </w:rPr>
        <w:t>領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款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收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據</w:t>
      </w:r>
      <w:r>
        <w:rPr>
          <w:rFonts w:eastAsia="標楷體"/>
          <w:sz w:val="40"/>
        </w:rPr>
        <w:t xml:space="preserve"> </w:t>
      </w:r>
      <w:r>
        <w:rPr>
          <w:rFonts w:eastAsia="標楷體"/>
          <w:b/>
          <w:sz w:val="26"/>
          <w:szCs w:val="26"/>
        </w:rPr>
        <w:t>(</w:t>
      </w:r>
      <w:r>
        <w:rPr>
          <w:rFonts w:eastAsia="標楷體"/>
          <w:b/>
          <w:sz w:val="26"/>
          <w:szCs w:val="26"/>
        </w:rPr>
        <w:t>限</w:t>
      </w:r>
      <w:r>
        <w:rPr>
          <w:rFonts w:eastAsia="標楷體"/>
          <w:b/>
          <w:sz w:val="26"/>
          <w:szCs w:val="26"/>
          <w:u w:val="single"/>
        </w:rPr>
        <w:t>校內人員</w:t>
      </w:r>
      <w:r>
        <w:rPr>
          <w:rFonts w:eastAsia="標楷體"/>
          <w:b/>
          <w:sz w:val="26"/>
          <w:szCs w:val="26"/>
        </w:rPr>
        <w:t>及</w:t>
      </w:r>
      <w:r>
        <w:rPr>
          <w:rFonts w:eastAsia="標楷體"/>
          <w:b/>
          <w:sz w:val="26"/>
          <w:szCs w:val="26"/>
          <w:u w:val="single"/>
        </w:rPr>
        <w:t>本校學生</w:t>
      </w:r>
      <w:r>
        <w:rPr>
          <w:rFonts w:eastAsia="標楷體"/>
          <w:b/>
          <w:sz w:val="26"/>
          <w:szCs w:val="26"/>
        </w:rPr>
        <w:t>使用</w:t>
      </w:r>
      <w:r>
        <w:rPr>
          <w:rFonts w:eastAsia="標楷體"/>
          <w:b/>
          <w:sz w:val="26"/>
          <w:szCs w:val="26"/>
        </w:rPr>
        <w:t>)</w:t>
      </w:r>
    </w:p>
    <w:tbl>
      <w:tblPr>
        <w:tblW w:w="1088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3"/>
        <w:gridCol w:w="435"/>
        <w:gridCol w:w="1321"/>
        <w:gridCol w:w="1708"/>
        <w:gridCol w:w="1770"/>
        <w:gridCol w:w="2002"/>
        <w:gridCol w:w="2002"/>
      </w:tblGrid>
      <w:tr w:rsidR="00AC73AC" w14:paraId="3CC554DB" w14:textId="77777777">
        <w:trPr>
          <w:trHeight w:val="734"/>
          <w:jc w:val="center"/>
        </w:trPr>
        <w:tc>
          <w:tcPr>
            <w:tcW w:w="207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7C094" w14:textId="77777777"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所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屬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年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月</w:t>
            </w:r>
          </w:p>
        </w:tc>
        <w:tc>
          <w:tcPr>
            <w:tcW w:w="8803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3B64D" w14:textId="77777777" w:rsidR="00AC73AC" w:rsidRDefault="00A01718">
            <w:pPr>
              <w:jc w:val="both"/>
            </w:pPr>
            <w:r>
              <w:rPr>
                <w:rFonts w:eastAsia="標楷體"/>
                <w:sz w:val="26"/>
              </w:rPr>
              <w:t>中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華</w:t>
            </w:r>
            <w:r>
              <w:rPr>
                <w:rFonts w:eastAsia="標楷體"/>
                <w:sz w:val="26"/>
              </w:rPr>
              <w:t xml:space="preserve">   </w:t>
            </w:r>
            <w:r>
              <w:rPr>
                <w:rFonts w:eastAsia="標楷體"/>
                <w:sz w:val="26"/>
              </w:rPr>
              <w:t>民</w:t>
            </w:r>
            <w:r>
              <w:rPr>
                <w:rFonts w:eastAsia="標楷體"/>
                <w:sz w:val="26"/>
              </w:rPr>
              <w:t xml:space="preserve">    </w:t>
            </w:r>
            <w:r>
              <w:rPr>
                <w:rFonts w:eastAsia="標楷體"/>
                <w:sz w:val="26"/>
              </w:rPr>
              <w:t>國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color w:val="0000FF"/>
                <w:sz w:val="26"/>
              </w:rPr>
              <w:t xml:space="preserve">             </w:t>
            </w:r>
            <w:r>
              <w:rPr>
                <w:rFonts w:eastAsia="標楷體"/>
                <w:color w:val="0000FF"/>
                <w:sz w:val="26"/>
              </w:rPr>
              <w:t>年</w:t>
            </w:r>
            <w:r>
              <w:rPr>
                <w:rFonts w:eastAsia="標楷體"/>
                <w:color w:val="0000FF"/>
                <w:sz w:val="26"/>
              </w:rPr>
              <w:t xml:space="preserve">               </w:t>
            </w:r>
            <w:r>
              <w:rPr>
                <w:rFonts w:eastAsia="標楷體"/>
                <w:color w:val="0000FF"/>
                <w:sz w:val="26"/>
              </w:rPr>
              <w:t>月</w:t>
            </w:r>
            <w:r>
              <w:rPr>
                <w:rFonts w:eastAsia="標楷體"/>
                <w:color w:val="0000FF"/>
                <w:sz w:val="26"/>
              </w:rPr>
              <w:t xml:space="preserve">  </w:t>
            </w:r>
            <w:r>
              <w:rPr>
                <w:rFonts w:eastAsia="標楷體"/>
                <w:color w:val="0000FF"/>
                <w:sz w:val="26"/>
              </w:rPr>
              <w:t>份</w:t>
            </w:r>
          </w:p>
        </w:tc>
      </w:tr>
      <w:tr w:rsidR="00AC73AC" w14:paraId="57074B14" w14:textId="77777777">
        <w:trPr>
          <w:trHeight w:val="715"/>
          <w:jc w:val="center"/>
        </w:trPr>
        <w:tc>
          <w:tcPr>
            <w:tcW w:w="207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5527D4" w14:textId="77777777"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費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別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及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摘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要</w:t>
            </w:r>
          </w:p>
        </w:tc>
        <w:tc>
          <w:tcPr>
            <w:tcW w:w="88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5DACA" w14:textId="77777777" w:rsidR="00AC73AC" w:rsidRDefault="00A01718">
            <w:pPr>
              <w:jc w:val="both"/>
            </w:pPr>
            <w:r>
              <w:rPr>
                <w:rFonts w:eastAsia="標楷體"/>
              </w:rPr>
              <w:t>財務金融系</w:t>
            </w:r>
            <w:r>
              <w:rPr>
                <w:rFonts w:eastAsia="標楷體"/>
                <w:color w:val="0000FF"/>
              </w:rPr>
              <w:t>研究生</w:t>
            </w:r>
            <w:r>
              <w:rPr>
                <w:rFonts w:eastAsia="標楷體"/>
                <w:b/>
                <w:color w:val="0000FF"/>
                <w:shd w:val="clear" w:color="auto" w:fill="D9D9D9"/>
              </w:rPr>
              <w:t>○○○</w:t>
            </w:r>
            <w:r>
              <w:rPr>
                <w:rFonts w:eastAsia="標楷體"/>
                <w:color w:val="0000FF"/>
              </w:rPr>
              <w:t>學位考試</w:t>
            </w:r>
            <w:r>
              <w:rPr>
                <w:rFonts w:eastAsia="標楷體"/>
                <w:color w:val="0000FF"/>
              </w:rPr>
              <w:t>─</w:t>
            </w:r>
            <w:r>
              <w:rPr>
                <w:rFonts w:eastAsia="標楷體"/>
                <w:b/>
                <w:color w:val="0000FF"/>
                <w:shd w:val="clear" w:color="auto" w:fill="D9D9D9"/>
              </w:rPr>
              <w:t>○○○</w:t>
            </w:r>
            <w:r>
              <w:rPr>
                <w:rFonts w:eastAsia="標楷體"/>
                <w:color w:val="0000FF"/>
              </w:rPr>
              <w:t>委員口試費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（校內上限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1</w:t>
            </w:r>
            <w:r w:rsidR="00383B52" w:rsidRPr="00383B52">
              <w:rPr>
                <w:rFonts w:eastAsia="標楷體"/>
                <w:shd w:val="clear" w:color="auto" w:fill="F2F2F2" w:themeFill="background1" w:themeFillShade="F2"/>
              </w:rPr>
              <w:t>200</w:t>
            </w:r>
            <w:r w:rsidR="00383B52" w:rsidRPr="00383B52">
              <w:rPr>
                <w:rFonts w:eastAsia="標楷體"/>
                <w:shd w:val="clear" w:color="auto" w:fill="F2F2F2" w:themeFill="background1" w:themeFillShade="F2"/>
              </w:rPr>
              <w:t>元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）</w:t>
            </w:r>
          </w:p>
        </w:tc>
      </w:tr>
      <w:tr w:rsidR="00AC73AC" w14:paraId="504FA916" w14:textId="77777777">
        <w:trPr>
          <w:trHeight w:val="717"/>
          <w:jc w:val="center"/>
        </w:trPr>
        <w:tc>
          <w:tcPr>
            <w:tcW w:w="207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813FC" w14:textId="77777777"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 w:rsidRPr="00383B52">
              <w:rPr>
                <w:rFonts w:eastAsia="標楷體"/>
                <w:color w:val="0000FF"/>
                <w:sz w:val="26"/>
              </w:rPr>
              <w:t>金</w:t>
            </w:r>
            <w:r w:rsidRPr="00383B52">
              <w:rPr>
                <w:rFonts w:eastAsia="標楷體"/>
                <w:color w:val="0000FF"/>
                <w:sz w:val="26"/>
              </w:rPr>
              <w:t xml:space="preserve">          </w:t>
            </w:r>
            <w:r w:rsidRPr="00383B52">
              <w:rPr>
                <w:rFonts w:eastAsia="標楷體"/>
                <w:color w:val="0000FF"/>
                <w:sz w:val="26"/>
              </w:rPr>
              <w:t>額</w:t>
            </w:r>
          </w:p>
        </w:tc>
        <w:tc>
          <w:tcPr>
            <w:tcW w:w="88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837C97" w14:textId="77777777" w:rsidR="00AC73AC" w:rsidRDefault="00A01718" w:rsidP="00383B52">
            <w:pPr>
              <w:ind w:firstLine="260"/>
              <w:jc w:val="both"/>
              <w:rPr>
                <w:rFonts w:eastAsia="標楷體"/>
                <w:color w:val="0000FF"/>
                <w:sz w:val="26"/>
              </w:rPr>
            </w:pPr>
            <w:r>
              <w:rPr>
                <w:rFonts w:eastAsia="標楷體"/>
                <w:color w:val="0000FF"/>
                <w:sz w:val="26"/>
              </w:rPr>
              <w:t>新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臺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幣（大寫）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拾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萬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仟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佰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拾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元整</w:t>
            </w:r>
          </w:p>
        </w:tc>
      </w:tr>
      <w:tr w:rsidR="00AC73AC" w14:paraId="073FD1F2" w14:textId="77777777">
        <w:trPr>
          <w:trHeight w:val="4304"/>
          <w:jc w:val="center"/>
        </w:trPr>
        <w:tc>
          <w:tcPr>
            <w:tcW w:w="10881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169121" w14:textId="77777777" w:rsidR="00AC73AC" w:rsidRDefault="00A01718">
            <w:pPr>
              <w:spacing w:before="180" w:line="0" w:lineRule="atLeast"/>
              <w:ind w:firstLine="260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以上金額業已如數領到無訛</w:t>
            </w:r>
            <w:r>
              <w:rPr>
                <w:rFonts w:eastAsia="標楷體"/>
                <w:sz w:val="26"/>
              </w:rPr>
              <w:t xml:space="preserve">     </w:t>
            </w:r>
            <w:r>
              <w:rPr>
                <w:rFonts w:eastAsia="標楷體"/>
                <w:sz w:val="26"/>
              </w:rPr>
              <w:t>此據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謹致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國立虎尾科技大學</w:t>
            </w:r>
          </w:p>
          <w:p w14:paraId="4BCA5430" w14:textId="77777777" w:rsidR="00AC73AC" w:rsidRDefault="00AC73AC">
            <w:pPr>
              <w:spacing w:line="0" w:lineRule="atLeast"/>
              <w:jc w:val="both"/>
              <w:rPr>
                <w:rFonts w:eastAsia="標楷體"/>
                <w:sz w:val="26"/>
              </w:rPr>
            </w:pPr>
          </w:p>
          <w:p w14:paraId="2C0C8DEE" w14:textId="77777777" w:rsidR="00AC73AC" w:rsidRDefault="00A01718">
            <w:pPr>
              <w:spacing w:line="0" w:lineRule="atLeast"/>
              <w:jc w:val="both"/>
            </w:pPr>
            <w:r>
              <w:rPr>
                <w:rFonts w:eastAsia="標楷體"/>
                <w:b/>
                <w:sz w:val="26"/>
              </w:rPr>
              <w:t>◎</w:t>
            </w:r>
            <w:r>
              <w:rPr>
                <w:rFonts w:eastAsia="標楷體"/>
                <w:b/>
                <w:color w:val="0000FF"/>
                <w:sz w:val="26"/>
              </w:rPr>
              <w:t>受領人姓名</w:t>
            </w:r>
            <w:r w:rsidR="00383B52">
              <w:rPr>
                <w:rFonts w:eastAsia="標楷體" w:hint="eastAsia"/>
                <w:b/>
                <w:color w:val="0000FF"/>
                <w:sz w:val="26"/>
              </w:rPr>
              <w:t xml:space="preserve">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      </w:t>
            </w:r>
            <w:r w:rsid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 w:rsid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>
              <w:rPr>
                <w:rFonts w:eastAsia="標楷體"/>
                <w:color w:val="0000FF"/>
                <w:sz w:val="26"/>
              </w:rPr>
              <w:t>（簽章）</w:t>
            </w:r>
            <w:r>
              <w:rPr>
                <w:rFonts w:eastAsia="標楷體"/>
                <w:sz w:val="26"/>
                <w:u w:val="single"/>
              </w:rPr>
              <w:t xml:space="preserve">                   </w:t>
            </w:r>
          </w:p>
          <w:p w14:paraId="78ADAACA" w14:textId="77777777" w:rsidR="00AC73AC" w:rsidRDefault="00A01718">
            <w:pPr>
              <w:spacing w:line="400" w:lineRule="exact"/>
              <w:ind w:firstLine="954"/>
              <w:jc w:val="both"/>
            </w:pPr>
            <w:r>
              <w:rPr>
                <w:rFonts w:eastAsia="標楷體"/>
                <w:sz w:val="26"/>
              </w:rPr>
              <w:t>◎</w:t>
            </w:r>
            <w:r>
              <w:rPr>
                <w:rFonts w:eastAsia="標楷體"/>
                <w:color w:val="0000FF"/>
                <w:sz w:val="26"/>
              </w:rPr>
              <w:t>員工編號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  <w:u w:val="single"/>
              </w:rPr>
              <w:t xml:space="preserve">     </w:t>
            </w:r>
            <w:r w:rsidR="00383B52">
              <w:rPr>
                <w:rFonts w:eastAsia="標楷體"/>
                <w:sz w:val="26"/>
                <w:u w:val="single"/>
              </w:rPr>
              <w:t xml:space="preserve">   </w:t>
            </w:r>
            <w:r>
              <w:rPr>
                <w:rFonts w:eastAsia="標楷體"/>
                <w:sz w:val="26"/>
                <w:u w:val="single"/>
              </w:rPr>
              <w:t xml:space="preserve">            </w:t>
            </w:r>
            <w:r>
              <w:rPr>
                <w:rFonts w:eastAsia="標楷體"/>
                <w:sz w:val="26"/>
              </w:rPr>
              <w:t>【校內教職員工以下資料免填】</w:t>
            </w:r>
          </w:p>
          <w:p w14:paraId="397E0497" w14:textId="77777777" w:rsidR="00AC73AC" w:rsidRDefault="00A01718">
            <w:pPr>
              <w:spacing w:line="400" w:lineRule="exact"/>
              <w:ind w:firstLine="1040"/>
              <w:jc w:val="both"/>
            </w:pPr>
            <w:r>
              <w:rPr>
                <w:rFonts w:eastAsia="標楷體"/>
                <w:sz w:val="26"/>
              </w:rPr>
              <w:t>或身份證號碼</w:t>
            </w:r>
            <w:r>
              <w:rPr>
                <w:rFonts w:eastAsia="標楷體"/>
                <w:sz w:val="26"/>
              </w:rPr>
              <w:t>___________ _____</w:t>
            </w:r>
            <w:r>
              <w:rPr>
                <w:rFonts w:eastAsia="標楷體"/>
                <w:sz w:val="26"/>
              </w:rPr>
              <w:t>【校內學生請詳填本欄及以下資料】</w:t>
            </w:r>
          </w:p>
          <w:p w14:paraId="3282DC6A" w14:textId="77777777" w:rsidR="00AC73AC" w:rsidRDefault="00A01718">
            <w:pPr>
              <w:spacing w:line="400" w:lineRule="exact"/>
              <w:ind w:firstLine="1040"/>
              <w:jc w:val="both"/>
            </w:pPr>
            <w:r>
              <w:rPr>
                <w:rFonts w:eastAsia="標楷體"/>
                <w:sz w:val="26"/>
              </w:rPr>
              <w:t>§</w:t>
            </w:r>
            <w:r>
              <w:rPr>
                <w:rFonts w:eastAsia="標楷體"/>
                <w:sz w:val="26"/>
              </w:rPr>
              <w:t>戶籍地址</w:t>
            </w:r>
            <w:r>
              <w:rPr>
                <w:rFonts w:eastAsia="標楷體"/>
                <w:sz w:val="26"/>
                <w:u w:val="single"/>
              </w:rPr>
              <w:t xml:space="preserve">                                        </w:t>
            </w:r>
          </w:p>
          <w:p w14:paraId="614E93E4" w14:textId="77777777" w:rsidR="00AC73AC" w:rsidRDefault="00A01718">
            <w:pPr>
              <w:spacing w:line="400" w:lineRule="exact"/>
              <w:ind w:firstLine="1040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§</w:t>
            </w:r>
            <w:r>
              <w:rPr>
                <w:rFonts w:eastAsia="標楷體"/>
                <w:sz w:val="26"/>
              </w:rPr>
              <w:t>受領人本人之帳戶資料：</w:t>
            </w:r>
            <w:r>
              <w:rPr>
                <w:rFonts w:eastAsia="標楷體"/>
                <w:sz w:val="26"/>
              </w:rPr>
              <w:t>□</w:t>
            </w:r>
            <w:r>
              <w:rPr>
                <w:rFonts w:eastAsia="標楷體"/>
                <w:sz w:val="26"/>
              </w:rPr>
              <w:t>郵局帳號</w:t>
            </w:r>
            <w:r>
              <w:rPr>
                <w:rFonts w:eastAsia="標楷體"/>
                <w:sz w:val="26"/>
              </w:rPr>
              <w:t>(</w:t>
            </w:r>
            <w:r>
              <w:rPr>
                <w:rFonts w:eastAsia="標楷體"/>
                <w:sz w:val="26"/>
              </w:rPr>
              <w:t>共</w:t>
            </w:r>
            <w:r>
              <w:rPr>
                <w:rFonts w:eastAsia="標楷體"/>
                <w:sz w:val="26"/>
              </w:rPr>
              <w:t>14</w:t>
            </w:r>
            <w:r>
              <w:rPr>
                <w:rFonts w:eastAsia="標楷體"/>
                <w:sz w:val="26"/>
              </w:rPr>
              <w:t>碼</w:t>
            </w:r>
            <w:r>
              <w:rPr>
                <w:rFonts w:eastAsia="標楷體"/>
                <w:sz w:val="26"/>
              </w:rPr>
              <w:t>)_______________________</w:t>
            </w:r>
          </w:p>
          <w:p w14:paraId="1E8C7350" w14:textId="77777777" w:rsidR="00AC73AC" w:rsidRDefault="00A01718">
            <w:pPr>
              <w:spacing w:line="400" w:lineRule="exact"/>
              <w:ind w:left="1231" w:firstLine="910"/>
              <w:jc w:val="both"/>
            </w:pPr>
            <w:r>
              <w:rPr>
                <w:rFonts w:eastAsia="標楷體"/>
                <w:sz w:val="26"/>
              </w:rPr>
              <w:t xml:space="preserve">               □</w:t>
            </w:r>
            <w:r>
              <w:rPr>
                <w:rFonts w:eastAsia="標楷體"/>
                <w:sz w:val="26"/>
              </w:rPr>
              <w:t>銀行：總行及分行名稱</w:t>
            </w:r>
            <w:r>
              <w:rPr>
                <w:rFonts w:eastAsia="標楷體"/>
                <w:sz w:val="26"/>
                <w:u w:val="single"/>
              </w:rPr>
              <w:t xml:space="preserve">                   </w:t>
            </w:r>
          </w:p>
          <w:p w14:paraId="0D30839B" w14:textId="77777777" w:rsidR="00AC73AC" w:rsidRDefault="00A01718">
            <w:pPr>
              <w:spacing w:line="400" w:lineRule="exact"/>
              <w:ind w:left="1231" w:firstLine="910"/>
              <w:jc w:val="both"/>
            </w:pPr>
            <w:r>
              <w:rPr>
                <w:rFonts w:eastAsia="標楷體"/>
                <w:sz w:val="26"/>
              </w:rPr>
              <w:t xml:space="preserve">                       </w:t>
            </w:r>
            <w:r>
              <w:rPr>
                <w:rFonts w:eastAsia="標楷體"/>
                <w:sz w:val="26"/>
              </w:rPr>
              <w:t>帳號</w:t>
            </w:r>
            <w:r>
              <w:rPr>
                <w:rFonts w:eastAsia="標楷體"/>
                <w:sz w:val="26"/>
                <w:u w:val="single"/>
              </w:rPr>
              <w:t xml:space="preserve">                            </w:t>
            </w:r>
          </w:p>
          <w:p w14:paraId="193585FC" w14:textId="77777777" w:rsidR="00AC73AC" w:rsidRDefault="00A01718">
            <w:pPr>
              <w:ind w:left="72"/>
            </w:pP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>【帳戶資料如為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台灣銀行及其分行以外之銀行</w:t>
            </w:r>
            <w:r>
              <w:rPr>
                <w:rFonts w:eastAsia="標楷體"/>
                <w:b/>
                <w:sz w:val="22"/>
                <w:szCs w:val="22"/>
              </w:rPr>
              <w:t>，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匯款手續費</w:t>
            </w:r>
            <w:r>
              <w:rPr>
                <w:rFonts w:eastAsia="標楷體"/>
                <w:b/>
                <w:sz w:val="22"/>
                <w:szCs w:val="22"/>
              </w:rPr>
              <w:t>30</w:t>
            </w:r>
            <w:r>
              <w:rPr>
                <w:rFonts w:eastAsia="標楷體"/>
                <w:b/>
                <w:sz w:val="22"/>
                <w:szCs w:val="22"/>
              </w:rPr>
              <w:t>元由受領人負擔，並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於受領金額內扣除</w:t>
            </w:r>
            <w:r>
              <w:rPr>
                <w:rFonts w:eastAsia="標楷體"/>
                <w:b/>
                <w:sz w:val="22"/>
                <w:szCs w:val="22"/>
              </w:rPr>
              <w:t>。</w:t>
            </w:r>
            <w:r>
              <w:rPr>
                <w:rFonts w:eastAsia="標楷體"/>
                <w:sz w:val="22"/>
                <w:szCs w:val="22"/>
              </w:rPr>
              <w:t>】</w:t>
            </w:r>
          </w:p>
          <w:p w14:paraId="3561E2A0" w14:textId="77777777" w:rsidR="00AC73AC" w:rsidRDefault="00A01718">
            <w:pPr>
              <w:spacing w:line="0" w:lineRule="atLeast"/>
              <w:ind w:left="1231"/>
              <w:jc w:val="right"/>
            </w:pPr>
            <w:r>
              <w:rPr>
                <w:rFonts w:eastAsia="標楷體"/>
                <w:sz w:val="26"/>
              </w:rPr>
              <w:t xml:space="preserve">                      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領訖日期：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年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月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日</w:t>
            </w:r>
          </w:p>
        </w:tc>
      </w:tr>
      <w:tr w:rsidR="00AC73AC" w14:paraId="63FD9EE5" w14:textId="77777777">
        <w:trPr>
          <w:trHeight w:val="465"/>
          <w:jc w:val="center"/>
        </w:trPr>
        <w:tc>
          <w:tcPr>
            <w:tcW w:w="1643" w:type="dxa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5DEC5" w14:textId="77777777"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經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辦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人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00BB2" w14:textId="77777777"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計畫主持人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DAD97" w14:textId="77777777"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單位主管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9527E" w14:textId="77777777"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出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納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組</w:t>
            </w:r>
          </w:p>
        </w:tc>
        <w:tc>
          <w:tcPr>
            <w:tcW w:w="20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EA768" w14:textId="77777777"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主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計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室</w:t>
            </w:r>
          </w:p>
        </w:tc>
        <w:tc>
          <w:tcPr>
            <w:tcW w:w="20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90F88" w14:textId="77777777" w:rsidR="00AC73AC" w:rsidRDefault="00A01718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校長或其授</w:t>
            </w:r>
          </w:p>
          <w:p w14:paraId="14D5AA94" w14:textId="77777777" w:rsidR="00AC73AC" w:rsidRDefault="00A01718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權代簽人</w:t>
            </w:r>
          </w:p>
        </w:tc>
      </w:tr>
      <w:tr w:rsidR="00AC73AC" w14:paraId="5E918606" w14:textId="77777777" w:rsidTr="000255D3">
        <w:trPr>
          <w:trHeight w:val="1118"/>
          <w:jc w:val="center"/>
        </w:trPr>
        <w:tc>
          <w:tcPr>
            <w:tcW w:w="164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C59AB3" w14:textId="77777777"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CC80E6" w14:textId="77777777"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79B00D" w14:textId="77777777"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63BAEA" w14:textId="77777777"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0674D3" w14:textId="77777777"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CD057" w14:textId="77777777"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</w:tr>
    </w:tbl>
    <w:p w14:paraId="0FCF8E04" w14:textId="77777777" w:rsidR="00781201" w:rsidRPr="00536CBA" w:rsidRDefault="00781201" w:rsidP="00781201">
      <w:pPr>
        <w:pStyle w:val="1"/>
        <w:pageBreakBefore/>
        <w:snapToGrid w:val="0"/>
        <w:jc w:val="right"/>
        <w:rPr>
          <w:sz w:val="22"/>
        </w:rPr>
      </w:pPr>
      <w:r w:rsidRPr="00536CBA">
        <w:rPr>
          <w:rStyle w:val="af4"/>
          <w:rFonts w:ascii="微軟正黑體" w:eastAsia="微軟正黑體" w:hAnsi="微軟正黑體"/>
          <w:b w:val="0"/>
          <w:color w:val="FF0000"/>
          <w:sz w:val="18"/>
          <w:szCs w:val="24"/>
        </w:rPr>
        <w:lastRenderedPageBreak/>
        <w:t>附件2</w:t>
      </w:r>
    </w:p>
    <w:p w14:paraId="2887F045" w14:textId="77777777" w:rsidR="00781201" w:rsidRPr="00781201" w:rsidRDefault="00781201" w:rsidP="005912B0">
      <w:pPr>
        <w:suppressAutoHyphens w:val="0"/>
        <w:autoSpaceDN/>
        <w:spacing w:line="240" w:lineRule="atLeast"/>
        <w:jc w:val="right"/>
        <w:textAlignment w:val="auto"/>
        <w:rPr>
          <w:rFonts w:eastAsia="標楷體"/>
          <w:b/>
          <w:kern w:val="2"/>
        </w:rPr>
      </w:pPr>
      <w:r w:rsidRPr="00781201">
        <w:rPr>
          <w:rFonts w:eastAsia="標楷體" w:hint="eastAsia"/>
          <w:b/>
        </w:rPr>
        <w:t>《※請依本表內容，使用「網路請購系統」產生印領清冊，併同本表及附件辦理報銷》</w:t>
      </w:r>
      <w:r w:rsidRPr="00781201">
        <w:rPr>
          <w:rFonts w:eastAsia="標楷體" w:hint="eastAsia"/>
          <w:b/>
          <w:kern w:val="2"/>
        </w:rPr>
        <w:t xml:space="preserve">    </w:t>
      </w:r>
      <w:r w:rsidRPr="00781201">
        <w:rPr>
          <w:rFonts w:eastAsia="標楷體" w:hint="eastAsia"/>
          <w:kern w:val="2"/>
          <w:sz w:val="20"/>
          <w:szCs w:val="20"/>
        </w:rPr>
        <w:t>112/1/1</w:t>
      </w:r>
    </w:p>
    <w:p w14:paraId="02193F1E" w14:textId="77777777" w:rsidR="00781201" w:rsidRPr="00781201" w:rsidRDefault="00781201" w:rsidP="00781201">
      <w:pPr>
        <w:suppressAutoHyphens w:val="0"/>
        <w:autoSpaceDN/>
        <w:textAlignment w:val="auto"/>
        <w:rPr>
          <w:rFonts w:eastAsia="標楷體"/>
          <w:kern w:val="2"/>
          <w:sz w:val="16"/>
        </w:rPr>
      </w:pPr>
      <w:r w:rsidRPr="00781201">
        <w:rPr>
          <w:rFonts w:eastAsia="標楷體"/>
          <w:kern w:val="2"/>
        </w:rPr>
        <w:t>-</w:t>
      </w:r>
      <w:r w:rsidRPr="00781201">
        <w:rPr>
          <w:rFonts w:eastAsia="標楷體" w:hint="eastAsia"/>
          <w:kern w:val="2"/>
          <w:sz w:val="20"/>
        </w:rPr>
        <w:t>-</w:t>
      </w:r>
      <w:r w:rsidRPr="00781201">
        <w:rPr>
          <w:rFonts w:eastAsia="標楷體"/>
          <w:kern w:val="2"/>
          <w:sz w:val="20"/>
        </w:rPr>
        <w:t>--------</w:t>
      </w:r>
      <w:r w:rsidRPr="00781201">
        <w:rPr>
          <w:rFonts w:eastAsia="標楷體" w:hint="eastAsia"/>
          <w:kern w:val="2"/>
          <w:sz w:val="20"/>
        </w:rPr>
        <w:t>-----</w:t>
      </w:r>
      <w:r w:rsidRPr="00781201">
        <w:rPr>
          <w:rFonts w:eastAsia="標楷體"/>
          <w:kern w:val="2"/>
          <w:sz w:val="20"/>
        </w:rPr>
        <w:t>--------------------------------</w:t>
      </w:r>
      <w:r w:rsidRPr="00781201">
        <w:rPr>
          <w:rFonts w:eastAsia="標楷體" w:hint="eastAsia"/>
          <w:kern w:val="2"/>
          <w:sz w:val="20"/>
        </w:rPr>
        <w:t>------------</w:t>
      </w:r>
      <w:r w:rsidRPr="00781201">
        <w:rPr>
          <w:rFonts w:eastAsia="標楷體"/>
          <w:kern w:val="2"/>
          <w:sz w:val="20"/>
        </w:rPr>
        <w:t>-</w:t>
      </w:r>
      <w:r w:rsidRPr="00781201">
        <w:rPr>
          <w:rFonts w:eastAsia="標楷體" w:hint="eastAsia"/>
          <w:kern w:val="2"/>
          <w:sz w:val="20"/>
        </w:rPr>
        <w:t>------------------------------------</w:t>
      </w:r>
      <w:r w:rsidRPr="00781201">
        <w:rPr>
          <w:rFonts w:eastAsia="標楷體"/>
          <w:kern w:val="2"/>
          <w:sz w:val="20"/>
        </w:rPr>
        <w:t>--------------------</w:t>
      </w:r>
      <w:r w:rsidRPr="00781201">
        <w:rPr>
          <w:rFonts w:eastAsia="標楷體" w:hint="eastAsia"/>
          <w:kern w:val="2"/>
          <w:sz w:val="20"/>
        </w:rPr>
        <w:t>-----------</w:t>
      </w:r>
      <w:r w:rsidRPr="00781201">
        <w:rPr>
          <w:rFonts w:eastAsia="標楷體"/>
          <w:kern w:val="2"/>
          <w:sz w:val="20"/>
        </w:rPr>
        <w:t>----------------------------</w:t>
      </w:r>
    </w:p>
    <w:p w14:paraId="1D971048" w14:textId="77777777" w:rsidR="00781201" w:rsidRPr="00781201" w:rsidRDefault="00781201" w:rsidP="00781201">
      <w:pPr>
        <w:suppressAutoHyphens w:val="0"/>
        <w:autoSpaceDN/>
        <w:spacing w:line="460" w:lineRule="exact"/>
        <w:jc w:val="center"/>
        <w:textAlignment w:val="auto"/>
        <w:rPr>
          <w:rFonts w:eastAsia="標楷體"/>
          <w:b/>
          <w:spacing w:val="60"/>
          <w:kern w:val="2"/>
          <w:sz w:val="36"/>
          <w:u w:val="single"/>
        </w:rPr>
      </w:pPr>
      <w:r w:rsidRPr="00781201">
        <w:rPr>
          <w:rFonts w:eastAsia="標楷體" w:hint="eastAsia"/>
          <w:kern w:val="2"/>
          <w:sz w:val="36"/>
        </w:rPr>
        <w:t xml:space="preserve"> </w:t>
      </w:r>
      <w:r w:rsidRPr="00781201">
        <w:rPr>
          <w:rFonts w:eastAsia="標楷體" w:hint="eastAsia"/>
          <w:b/>
          <w:spacing w:val="60"/>
          <w:kern w:val="2"/>
          <w:sz w:val="36"/>
          <w:u w:val="single"/>
        </w:rPr>
        <w:t>領款收據暨受領人資料表</w:t>
      </w:r>
    </w:p>
    <w:p w14:paraId="47585E58" w14:textId="77777777" w:rsidR="00781201" w:rsidRPr="00781201" w:rsidRDefault="00781201" w:rsidP="00781201">
      <w:pPr>
        <w:suppressAutoHyphens w:val="0"/>
        <w:autoSpaceDN/>
        <w:spacing w:line="400" w:lineRule="exact"/>
        <w:jc w:val="center"/>
        <w:textAlignment w:val="auto"/>
        <w:rPr>
          <w:rFonts w:eastAsia="標楷體"/>
          <w:b/>
          <w:spacing w:val="60"/>
          <w:kern w:val="2"/>
          <w:sz w:val="28"/>
          <w:szCs w:val="28"/>
        </w:rPr>
      </w:pPr>
      <w:r w:rsidRPr="00781201">
        <w:rPr>
          <w:rFonts w:eastAsia="標楷體" w:hint="eastAsia"/>
          <w:b/>
          <w:spacing w:val="60"/>
          <w:kern w:val="2"/>
          <w:sz w:val="36"/>
        </w:rPr>
        <w:t xml:space="preserve"> </w:t>
      </w:r>
      <w:r w:rsidRPr="00781201">
        <w:rPr>
          <w:rFonts w:eastAsia="標楷體" w:hint="eastAsia"/>
          <w:b/>
          <w:spacing w:val="60"/>
          <w:kern w:val="2"/>
          <w:sz w:val="28"/>
          <w:szCs w:val="28"/>
        </w:rPr>
        <w:t>(</w:t>
      </w:r>
      <w:r w:rsidRPr="00781201">
        <w:rPr>
          <w:rFonts w:eastAsia="標楷體" w:hint="eastAsia"/>
          <w:b/>
          <w:kern w:val="2"/>
          <w:sz w:val="28"/>
          <w:szCs w:val="28"/>
        </w:rPr>
        <w:t>本表適用對象</w:t>
      </w:r>
      <w:r w:rsidRPr="00781201">
        <w:rPr>
          <w:rFonts w:eastAsia="標楷體" w:hint="eastAsia"/>
          <w:b/>
          <w:kern w:val="2"/>
          <w:sz w:val="28"/>
          <w:szCs w:val="28"/>
        </w:rPr>
        <w:t>-</w:t>
      </w:r>
      <w:r w:rsidRPr="00781201">
        <w:rPr>
          <w:rFonts w:eastAsia="標楷體" w:hint="eastAsia"/>
          <w:b/>
          <w:kern w:val="2"/>
          <w:sz w:val="28"/>
          <w:szCs w:val="28"/>
        </w:rPr>
        <w:t>本國籍之</w:t>
      </w:r>
      <w:r w:rsidRPr="002D231D">
        <w:rPr>
          <w:rFonts w:eastAsia="標楷體" w:hint="eastAsia"/>
          <w:b/>
          <w:color w:val="0000FF"/>
          <w:kern w:val="2"/>
          <w:sz w:val="28"/>
          <w:szCs w:val="28"/>
          <w:u w:val="single"/>
        </w:rPr>
        <w:t>校外人士</w:t>
      </w:r>
      <w:r w:rsidRPr="00781201">
        <w:rPr>
          <w:rFonts w:eastAsia="標楷體" w:hint="eastAsia"/>
          <w:b/>
          <w:kern w:val="2"/>
          <w:sz w:val="28"/>
          <w:szCs w:val="28"/>
          <w:u w:val="single"/>
        </w:rPr>
        <w:t>、校內外籍生及僑生</w:t>
      </w:r>
    </w:p>
    <w:p w14:paraId="24282BB0" w14:textId="77777777" w:rsidR="00781201" w:rsidRPr="000A2C5E" w:rsidRDefault="00781201" w:rsidP="00781201">
      <w:pPr>
        <w:suppressAutoHyphens w:val="0"/>
        <w:autoSpaceDN/>
        <w:spacing w:line="360" w:lineRule="exact"/>
        <w:textAlignment w:val="auto"/>
        <w:rPr>
          <w:rFonts w:eastAsia="標楷體"/>
          <w:kern w:val="2"/>
        </w:rPr>
      </w:pPr>
      <w:r w:rsidRPr="00781201">
        <w:rPr>
          <w:rFonts w:eastAsia="標楷體" w:hint="eastAsia"/>
          <w:kern w:val="2"/>
          <w:sz w:val="28"/>
          <w:shd w:val="clear" w:color="auto" w:fill="FFFFFF" w:themeFill="background1"/>
        </w:rPr>
        <w:t xml:space="preserve"> </w:t>
      </w:r>
      <w:r w:rsidRPr="000A2C5E">
        <w:rPr>
          <w:rFonts w:ascii="標楷體" w:eastAsia="標楷體" w:hAnsi="標楷體" w:hint="eastAsia"/>
          <w:kern w:val="2"/>
          <w:sz w:val="28"/>
        </w:rPr>
        <w:t xml:space="preserve"> §</w:t>
      </w:r>
      <w:r w:rsidRPr="000A2C5E">
        <w:rPr>
          <w:rFonts w:eastAsia="標楷體" w:hint="eastAsia"/>
          <w:b/>
          <w:kern w:val="2"/>
        </w:rPr>
        <w:t>請勾選</w:t>
      </w:r>
      <w:r w:rsidRPr="000A2C5E">
        <w:rPr>
          <w:rFonts w:eastAsia="標楷體" w:hint="eastAsia"/>
          <w:kern w:val="2"/>
        </w:rPr>
        <w:t>：□</w:t>
      </w:r>
      <w:r w:rsidRPr="000A2C5E">
        <w:rPr>
          <w:rFonts w:eastAsia="標楷體" w:hint="eastAsia"/>
          <w:spacing w:val="-6"/>
          <w:kern w:val="2"/>
        </w:rPr>
        <w:t>本款項已由本校教職員工代墊支付。代墊者姓名：</w:t>
      </w:r>
      <w:r w:rsidRPr="000A2C5E">
        <w:rPr>
          <w:rFonts w:eastAsia="標楷體" w:hint="eastAsia"/>
          <w:spacing w:val="-6"/>
          <w:kern w:val="2"/>
          <w:u w:val="single"/>
        </w:rPr>
        <w:t xml:space="preserve">               </w:t>
      </w:r>
      <w:r w:rsidRPr="000A2C5E">
        <w:rPr>
          <w:rFonts w:eastAsia="標楷體" w:hint="eastAsia"/>
          <w:spacing w:val="-6"/>
          <w:kern w:val="2"/>
        </w:rPr>
        <w:t>員工編號：</w:t>
      </w:r>
      <w:r w:rsidRPr="000A2C5E">
        <w:rPr>
          <w:rFonts w:eastAsia="標楷體" w:hint="eastAsia"/>
          <w:spacing w:val="-6"/>
          <w:kern w:val="2"/>
          <w:u w:val="single"/>
        </w:rPr>
        <w:t xml:space="preserve">             </w:t>
      </w:r>
    </w:p>
    <w:p w14:paraId="3420D0FC" w14:textId="77777777" w:rsidR="00781201" w:rsidRPr="000A2C5E" w:rsidRDefault="00781201" w:rsidP="00781201">
      <w:pPr>
        <w:suppressAutoHyphens w:val="0"/>
        <w:autoSpaceDN/>
        <w:spacing w:line="360" w:lineRule="exact"/>
        <w:ind w:leftChars="30" w:left="72" w:firstLineChars="191" w:firstLine="458"/>
        <w:textAlignment w:val="auto"/>
        <w:rPr>
          <w:rFonts w:eastAsia="標楷體"/>
          <w:kern w:val="2"/>
        </w:rPr>
      </w:pPr>
      <w:r w:rsidRPr="000A2C5E">
        <w:rPr>
          <w:rFonts w:eastAsia="標楷體" w:hint="eastAsia"/>
          <w:kern w:val="2"/>
        </w:rPr>
        <w:t xml:space="preserve">         </w:t>
      </w:r>
      <w:r w:rsidRPr="000A2C5E">
        <w:rPr>
          <w:rFonts w:ascii="標楷體" w:eastAsia="標楷體" w:hAnsi="標楷體" w:hint="eastAsia"/>
          <w:kern w:val="2"/>
        </w:rPr>
        <w:t xml:space="preserve">  □</w:t>
      </w:r>
      <w:r w:rsidRPr="000A2C5E">
        <w:rPr>
          <w:rFonts w:eastAsia="標楷體" w:hint="eastAsia"/>
          <w:kern w:val="2"/>
        </w:rPr>
        <w:t>本款項已由預借經費支付。</w:t>
      </w:r>
      <w:r w:rsidRPr="000A2C5E">
        <w:rPr>
          <w:rFonts w:eastAsia="標楷體" w:hint="eastAsia"/>
          <w:kern w:val="2"/>
        </w:rPr>
        <w:t xml:space="preserve"> </w:t>
      </w:r>
      <w:r w:rsidR="005912B0" w:rsidRPr="000A2C5E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0A2C5E">
        <w:rPr>
          <w:rFonts w:eastAsia="標楷體" w:hint="eastAsia"/>
          <w:kern w:val="2"/>
        </w:rPr>
        <w:t>本款項尚未支付，請逕付受領人</w:t>
      </w:r>
      <w:r w:rsidRPr="000A2C5E">
        <w:rPr>
          <w:rFonts w:eastAsia="標楷體" w:hint="eastAsia"/>
          <w:kern w:val="2"/>
        </w:rPr>
        <w:t xml:space="preserve"> </w:t>
      </w:r>
    </w:p>
    <w:p w14:paraId="69FE296A" w14:textId="77777777" w:rsidR="00781201" w:rsidRPr="000A2C5E" w:rsidRDefault="00781201" w:rsidP="00781201">
      <w:pPr>
        <w:suppressAutoHyphens w:val="0"/>
        <w:autoSpaceDN/>
        <w:spacing w:line="360" w:lineRule="exact"/>
        <w:textAlignment w:val="auto"/>
        <w:rPr>
          <w:rFonts w:eastAsia="標楷體"/>
          <w:kern w:val="2"/>
        </w:rPr>
      </w:pPr>
      <w:r w:rsidRPr="000A2C5E">
        <w:rPr>
          <w:rFonts w:eastAsia="標楷體" w:hint="eastAsia"/>
          <w:kern w:val="2"/>
        </w:rPr>
        <w:t>【</w:t>
      </w:r>
      <w:r w:rsidRPr="000A2C5E">
        <w:rPr>
          <w:rFonts w:eastAsia="標楷體" w:hint="eastAsia"/>
          <w:b/>
          <w:kern w:val="2"/>
        </w:rPr>
        <w:t>※</w:t>
      </w:r>
      <w:r w:rsidRPr="000A2C5E">
        <w:rPr>
          <w:rFonts w:eastAsia="標楷體" w:hint="eastAsia"/>
          <w:kern w:val="2"/>
        </w:rPr>
        <w:t>1</w:t>
      </w:r>
      <w:r w:rsidRPr="000A2C5E">
        <w:rPr>
          <w:rFonts w:eastAsia="標楷體" w:hint="eastAsia"/>
          <w:b/>
          <w:kern w:val="2"/>
        </w:rPr>
        <w:t>.</w:t>
      </w:r>
      <w:r w:rsidRPr="000A2C5E">
        <w:rPr>
          <w:rFonts w:eastAsia="標楷體" w:hint="eastAsia"/>
          <w:b/>
          <w:kern w:val="2"/>
          <w:u w:val="single"/>
        </w:rPr>
        <w:t>個人補充保費免扣繳身份者</w:t>
      </w:r>
      <w:r w:rsidRPr="000A2C5E">
        <w:rPr>
          <w:rFonts w:eastAsia="標楷體" w:hint="eastAsia"/>
          <w:kern w:val="2"/>
        </w:rPr>
        <w:t>本校採</w:t>
      </w:r>
      <w:r w:rsidRPr="000A2C5E">
        <w:rPr>
          <w:rFonts w:eastAsia="標楷體" w:hint="eastAsia"/>
          <w:kern w:val="2"/>
          <w:u w:val="single"/>
        </w:rPr>
        <w:t>先扣繳後退費</w:t>
      </w:r>
      <w:r w:rsidRPr="000A2C5E">
        <w:rPr>
          <w:rFonts w:eastAsia="標楷體" w:hint="eastAsia"/>
          <w:kern w:val="2"/>
        </w:rPr>
        <w:t>方式，如有代扣個人補充保費，不論款項是否已先行支付，均</w:t>
      </w:r>
      <w:r w:rsidRPr="000A2C5E">
        <w:rPr>
          <w:rFonts w:eastAsia="標楷體" w:hint="eastAsia"/>
          <w:b/>
          <w:kern w:val="2"/>
          <w:u w:val="single"/>
        </w:rPr>
        <w:t>請詳填</w:t>
      </w:r>
      <w:r w:rsidRPr="000A2C5E">
        <w:rPr>
          <w:rFonts w:eastAsia="標楷體" w:hint="eastAsia"/>
          <w:kern w:val="2"/>
        </w:rPr>
        <w:t>以下匯款資料，以利退款所需。</w:t>
      </w:r>
      <w:r w:rsidRPr="000A2C5E">
        <w:rPr>
          <w:rFonts w:eastAsia="標楷體" w:hint="eastAsia"/>
          <w:kern w:val="2"/>
        </w:rPr>
        <w:t>2.</w:t>
      </w:r>
      <w:r w:rsidRPr="000A2C5E">
        <w:rPr>
          <w:rFonts w:eastAsia="標楷體" w:hint="eastAsia"/>
          <w:kern w:val="2"/>
        </w:rPr>
        <w:t>若本校未於</w:t>
      </w:r>
      <w:r w:rsidRPr="000A2C5E">
        <w:rPr>
          <w:rFonts w:eastAsia="標楷體" w:hint="eastAsia"/>
          <w:kern w:val="2"/>
        </w:rPr>
        <w:t>3</w:t>
      </w:r>
      <w:r w:rsidRPr="000A2C5E">
        <w:rPr>
          <w:rFonts w:eastAsia="標楷體" w:hint="eastAsia"/>
          <w:kern w:val="2"/>
        </w:rPr>
        <w:t>個月內退款請洽詢人事室】</w:t>
      </w:r>
    </w:p>
    <w:tbl>
      <w:tblPr>
        <w:tblW w:w="1093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886"/>
        <w:gridCol w:w="1134"/>
        <w:gridCol w:w="3116"/>
        <w:gridCol w:w="1136"/>
        <w:gridCol w:w="3651"/>
      </w:tblGrid>
      <w:tr w:rsidR="00781201" w:rsidRPr="000A2C5E" w14:paraId="33AD9AF7" w14:textId="77777777" w:rsidTr="000A2C5E">
        <w:trPr>
          <w:trHeight w:val="582"/>
          <w:jc w:val="center"/>
        </w:trPr>
        <w:tc>
          <w:tcPr>
            <w:tcW w:w="10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687A77D" w14:textId="77777777"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所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屬</w:t>
            </w:r>
          </w:p>
          <w:p w14:paraId="2D315A67" w14:textId="77777777"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月</w:t>
            </w:r>
          </w:p>
        </w:tc>
        <w:tc>
          <w:tcPr>
            <w:tcW w:w="9923" w:type="dxa"/>
            <w:gridSpan w:val="5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65DBC9" w14:textId="77777777" w:rsidR="00781201" w:rsidRPr="000A2C5E" w:rsidRDefault="00781201" w:rsidP="00781201">
            <w:pPr>
              <w:suppressAutoHyphens w:val="0"/>
              <w:autoSpaceDN/>
              <w:ind w:firstLineChars="100" w:firstLine="260"/>
              <w:jc w:val="both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中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華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民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國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   </w:t>
            </w:r>
            <w:r w:rsidRPr="000A2C5E">
              <w:rPr>
                <w:rFonts w:eastAsia="標楷體" w:hint="eastAsia"/>
                <w:color w:val="0033CC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月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份</w:t>
            </w:r>
          </w:p>
        </w:tc>
      </w:tr>
      <w:tr w:rsidR="00781201" w:rsidRPr="000A2C5E" w14:paraId="6F4349C6" w14:textId="77777777" w:rsidTr="00BF239C">
        <w:trPr>
          <w:trHeight w:val="496"/>
          <w:jc w:val="center"/>
        </w:trPr>
        <w:tc>
          <w:tcPr>
            <w:tcW w:w="1009" w:type="dxa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261ED39E" w14:textId="77777777"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費用別</w:t>
            </w:r>
          </w:p>
          <w:p w14:paraId="07A91EBB" w14:textId="77777777"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請勾選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)</w:t>
            </w:r>
          </w:p>
          <w:p w14:paraId="7E0CA699" w14:textId="77777777"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可複選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)</w:t>
            </w:r>
          </w:p>
        </w:tc>
        <w:tc>
          <w:tcPr>
            <w:tcW w:w="9923" w:type="dxa"/>
            <w:gridSpan w:val="5"/>
            <w:tcBorders>
              <w:top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6604467" w14:textId="77777777" w:rsidR="00781201" w:rsidRPr="000A2C5E" w:rsidRDefault="00781201" w:rsidP="00781201">
            <w:pPr>
              <w:suppressAutoHyphens w:val="0"/>
              <w:autoSpaceDN/>
              <w:spacing w:line="320" w:lineRule="exact"/>
              <w:ind w:left="315" w:hangingChars="150" w:hanging="315"/>
              <w:jc w:val="both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(1)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執行業務所得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kern w:val="2"/>
                <w:sz w:val="22"/>
                <w:szCs w:val="22"/>
                <w:shd w:val="clear" w:color="auto" w:fill="FFFFFF" w:themeFill="background1"/>
              </w:rPr>
              <w:t>9B)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演講費</w:t>
            </w:r>
            <w:r w:rsidRPr="000A2C5E">
              <w:rPr>
                <w:rFonts w:ascii="標楷體" w:eastAsia="標楷體" w:hAnsi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(於公眾集會場所且無固定場所、時間、對象之演講)</w:t>
            </w:r>
          </w:p>
          <w:p w14:paraId="762CF0F7" w14:textId="77777777" w:rsidR="00781201" w:rsidRPr="000A2C5E" w:rsidRDefault="00781201" w:rsidP="002D231D">
            <w:pPr>
              <w:suppressAutoHyphens w:val="0"/>
              <w:autoSpaceDN/>
              <w:spacing w:line="320" w:lineRule="exact"/>
              <w:ind w:leftChars="505" w:left="6375" w:hangingChars="2482" w:hanging="5163"/>
              <w:jc w:val="both"/>
              <w:textAlignment w:val="auto"/>
              <w:rPr>
                <w:rFonts w:eastAsia="標楷體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 xml:space="preserve">                      </w:t>
            </w:r>
            <w:r w:rsidRPr="000A2C5E">
              <w:rPr>
                <w:rFonts w:eastAsia="標楷體" w:hint="eastAsia"/>
                <w:spacing w:val="-4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翻譯審稿費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912B0" w:rsidRPr="000A2C5E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>畢業論文指導、口試、審查費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□撰稿費□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>教師升等著作審查費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14:paraId="352533DC" w14:textId="77777777" w:rsidR="00781201" w:rsidRPr="000A2C5E" w:rsidRDefault="00781201" w:rsidP="002D231D">
            <w:pPr>
              <w:suppressAutoHyphens w:val="0"/>
              <w:autoSpaceDN/>
              <w:spacing w:line="320" w:lineRule="exact"/>
              <w:ind w:leftChars="564" w:left="6140" w:hangingChars="2393" w:hanging="4786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 xml:space="preserve">                       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其他：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 xml:space="preserve">                                                      </w:t>
            </w:r>
          </w:p>
        </w:tc>
      </w:tr>
      <w:tr w:rsidR="00781201" w:rsidRPr="000A2C5E" w14:paraId="7FCACCE0" w14:textId="77777777" w:rsidTr="00BF239C">
        <w:trPr>
          <w:trHeight w:val="393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14:paraId="03721C62" w14:textId="77777777"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BB77AFF" w14:textId="77777777"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spacing w:val="-20"/>
                <w:kern w:val="2"/>
                <w:sz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(2)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薪資所得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(50)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>出席費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鐘點費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□審查費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□教材編輯費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hd w:val="clear" w:color="auto" w:fill="FFFFFF" w:themeFill="background1"/>
              </w:rPr>
              <w:t>諮詢費、顧問費、評審費</w:t>
            </w:r>
          </w:p>
          <w:p w14:paraId="58F66698" w14:textId="77777777" w:rsidR="00781201" w:rsidRPr="000A2C5E" w:rsidRDefault="00781201" w:rsidP="002D231D">
            <w:pPr>
              <w:suppressAutoHyphens w:val="0"/>
              <w:autoSpaceDN/>
              <w:spacing w:line="300" w:lineRule="exact"/>
              <w:ind w:firstLineChars="773" w:firstLine="1701"/>
              <w:jc w:val="both"/>
              <w:textAlignment w:val="auto"/>
              <w:rPr>
                <w:rFonts w:eastAsia="標楷體"/>
                <w:kern w:val="2"/>
                <w:sz w:val="26"/>
                <w:u w:val="single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8"/>
                <w:kern w:val="2"/>
                <w:sz w:val="22"/>
                <w:shd w:val="clear" w:color="auto" w:fill="FFFFFF" w:themeFill="background1"/>
              </w:rPr>
              <w:t>獎勵金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□獎助金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>□其他：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 xml:space="preserve">    </w:t>
            </w:r>
          </w:p>
        </w:tc>
      </w:tr>
      <w:tr w:rsidR="00781201" w:rsidRPr="000A2C5E" w14:paraId="4BE80F98" w14:textId="77777777" w:rsidTr="00BF239C">
        <w:trPr>
          <w:trHeight w:val="393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14:paraId="2222B0A7" w14:textId="77777777"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7DFB323" w14:textId="77777777"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(3)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免稅所得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(00)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：</w:t>
            </w:r>
            <w:r w:rsidR="005912B0" w:rsidRPr="000A2C5E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2"/>
                <w:kern w:val="2"/>
                <w:shd w:val="clear" w:color="auto" w:fill="FFFFFF" w:themeFill="background1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>交通費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>招生試務工作費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□其他：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</w:t>
            </w:r>
          </w:p>
        </w:tc>
      </w:tr>
      <w:tr w:rsidR="00781201" w:rsidRPr="000A2C5E" w14:paraId="15E80E30" w14:textId="77777777" w:rsidTr="00BF239C">
        <w:trPr>
          <w:trHeight w:val="408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14:paraId="20AB17CE" w14:textId="77777777"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14:paraId="5EBD0EA7" w14:textId="77777777"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 xml:space="preserve">(4)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□其他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請說明內容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：</w:t>
            </w:r>
          </w:p>
        </w:tc>
      </w:tr>
      <w:tr w:rsidR="00781201" w:rsidRPr="000A2C5E" w14:paraId="53A39C37" w14:textId="77777777" w:rsidTr="00BF239C">
        <w:trPr>
          <w:trHeight w:val="408"/>
          <w:jc w:val="center"/>
        </w:trPr>
        <w:tc>
          <w:tcPr>
            <w:tcW w:w="1009" w:type="dxa"/>
            <w:vMerge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2750209" w14:textId="77777777"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DBC864" w14:textId="77777777"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b/>
                <w:kern w:val="2"/>
                <w:shd w:val="clear" w:color="auto" w:fill="FFFFFF" w:themeFill="background1"/>
              </w:rPr>
            </w:pPr>
            <w:r w:rsidRPr="000A2C5E">
              <w:rPr>
                <w:rFonts w:ascii="標楷體" w:eastAsia="標楷體" w:hAnsi="標楷體" w:hint="eastAsia"/>
                <w:b/>
                <w:bCs/>
                <w:kern w:val="2"/>
                <w:shd w:val="clear" w:color="auto" w:fill="FFFFFF" w:themeFill="background1"/>
              </w:rPr>
              <w:t>※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上述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(1)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u w:val="single"/>
                <w:shd w:val="clear" w:color="auto" w:fill="FFFFFF" w:themeFill="background1"/>
              </w:rPr>
              <w:t>執行業務所得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，單次支付金額達</w:t>
            </w:r>
            <w:r w:rsidRPr="000A2C5E">
              <w:rPr>
                <w:rFonts w:ascii="標楷體" w:eastAsia="標楷體" w:hAnsi="標楷體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20,000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元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含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者；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(2)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u w:val="single"/>
                <w:shd w:val="clear" w:color="auto" w:fill="FFFFFF" w:themeFill="background1"/>
              </w:rPr>
              <w:t>薪資所得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，單次支付金額達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2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6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,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400元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含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者，應代扣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個人補充健保費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支付額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×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2.11</w:t>
            </w:r>
            <w:r w:rsidRPr="000A2C5E">
              <w:rPr>
                <w:rFonts w:ascii="標楷體" w:eastAsia="標楷體" w:hAnsi="標楷體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%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>【</w:t>
            </w:r>
            <w:r w:rsidRPr="000A2C5E">
              <w:rPr>
                <w:rFonts w:ascii="標楷體" w:eastAsia="標楷體" w:hAnsi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所得類別請參閱</w:t>
            </w:r>
            <w:r w:rsidRPr="000A2C5E">
              <w:rPr>
                <w:rFonts w:ascii="標楷體" w:eastAsia="標楷體" w:hAnsi="標楷體" w:cs="DFKaiShu SB Estd BF" w:hint="eastAsia"/>
                <w:kern w:val="0"/>
                <w:sz w:val="22"/>
                <w:szCs w:val="22"/>
                <w:shd w:val="clear" w:color="auto" w:fill="FFFFFF" w:themeFill="background1"/>
              </w:rPr>
              <w:t>出納組網頁「免稅</w:t>
            </w:r>
            <w:r w:rsidRPr="000A2C5E">
              <w:rPr>
                <w:rFonts w:ascii="標楷體" w:eastAsia="標楷體" w:hAnsi="標楷體" w:cs="DFKaiShu SB Estd BF"/>
                <w:kern w:val="0"/>
                <w:sz w:val="22"/>
                <w:szCs w:val="22"/>
                <w:shd w:val="clear" w:color="auto" w:fill="FFFFFF" w:themeFill="background1"/>
              </w:rPr>
              <w:t>/</w:t>
            </w:r>
            <w:r w:rsidRPr="000A2C5E">
              <w:rPr>
                <w:rFonts w:ascii="標楷體" w:eastAsia="標楷體" w:hAnsi="標楷體" w:cs="DFKaiShu SB Estd BF" w:hint="eastAsia"/>
                <w:kern w:val="0"/>
                <w:sz w:val="22"/>
                <w:szCs w:val="22"/>
                <w:shd w:val="clear" w:color="auto" w:fill="FFFFFF" w:themeFill="background1"/>
              </w:rPr>
              <w:t>應稅暨扣繳一覽表」</w:t>
            </w:r>
            <w:r w:rsidRPr="000A2C5E">
              <w:rPr>
                <w:rFonts w:ascii="標楷體" w:eastAsia="標楷體" w:hAnsi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】</w:t>
            </w:r>
          </w:p>
        </w:tc>
      </w:tr>
      <w:tr w:rsidR="00781201" w:rsidRPr="000A2C5E" w14:paraId="63AA6A93" w14:textId="77777777" w:rsidTr="00BF239C">
        <w:trPr>
          <w:trHeight w:val="408"/>
          <w:jc w:val="center"/>
        </w:trPr>
        <w:tc>
          <w:tcPr>
            <w:tcW w:w="1009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6ACCC70" w14:textId="77777777"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b/>
                <w:kern w:val="2"/>
                <w:sz w:val="20"/>
                <w:szCs w:val="20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費用別</w:t>
            </w:r>
          </w:p>
          <w:p w14:paraId="6E2BB216" w14:textId="77777777"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b/>
                <w:kern w:val="2"/>
                <w:sz w:val="20"/>
                <w:szCs w:val="20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備</w:t>
            </w: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註</w:t>
            </w: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5BE82F" w14:textId="77777777" w:rsidR="00781201" w:rsidRPr="000A2C5E" w:rsidRDefault="00781201" w:rsidP="00781201">
            <w:pPr>
              <w:spacing w:line="340" w:lineRule="exact"/>
              <w:jc w:val="both"/>
              <w:rPr>
                <w:color w:val="0000FF"/>
                <w:shd w:val="clear" w:color="auto" w:fill="FFFFFF" w:themeFill="background1"/>
              </w:rPr>
            </w:pP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財務金融系研究生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學位考試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委員口試費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【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元】</w:t>
            </w:r>
          </w:p>
          <w:p w14:paraId="69E72605" w14:textId="77777777" w:rsidR="00781201" w:rsidRPr="000A2C5E" w:rsidRDefault="00781201" w:rsidP="002D231D">
            <w:pPr>
              <w:suppressAutoHyphens w:val="0"/>
              <w:autoSpaceDN/>
              <w:jc w:val="both"/>
              <w:textAlignment w:val="auto"/>
              <w:rPr>
                <w:rFonts w:eastAsia="標楷體"/>
                <w:b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財務金融系研究生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學位考試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委員交通費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【共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OOO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元，起訖地：範例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台中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/</w:t>
            </w:r>
            <w:r w:rsidRPr="000A2C5E">
              <w:rPr>
                <w:rFonts w:eastAsia="標楷體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高雄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火車站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斗六</w:t>
            </w:r>
            <w:r w:rsidRPr="000A2C5E">
              <w:rPr>
                <w:rFonts w:eastAsia="標楷體" w:hint="eastAsia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/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斗南火車站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shd w:val="clear" w:color="auto" w:fill="FFFFFF" w:themeFill="background1"/>
              </w:rPr>
              <w:t>虎尾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車資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(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火車票費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+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公車費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)*2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】</w:t>
            </w:r>
          </w:p>
        </w:tc>
      </w:tr>
      <w:tr w:rsidR="00781201" w:rsidRPr="000A2C5E" w14:paraId="19A8563F" w14:textId="77777777" w:rsidTr="00BF239C">
        <w:trPr>
          <w:trHeight w:val="603"/>
          <w:jc w:val="center"/>
        </w:trPr>
        <w:tc>
          <w:tcPr>
            <w:tcW w:w="10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BC784A9" w14:textId="77777777" w:rsidR="00781201" w:rsidRPr="000A2C5E" w:rsidRDefault="00781201" w:rsidP="00781201">
            <w:pPr>
              <w:suppressAutoHyphens w:val="0"/>
              <w:autoSpaceDN/>
              <w:spacing w:line="280" w:lineRule="exact"/>
              <w:ind w:leftChars="30" w:left="72" w:firstLine="6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應</w:t>
            </w: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領</w:t>
            </w:r>
          </w:p>
          <w:p w14:paraId="50391984" w14:textId="77777777" w:rsidR="00781201" w:rsidRPr="000A2C5E" w:rsidRDefault="00781201" w:rsidP="00781201">
            <w:pPr>
              <w:suppressAutoHyphens w:val="0"/>
              <w:autoSpaceDN/>
              <w:spacing w:line="280" w:lineRule="exact"/>
              <w:ind w:leftChars="30" w:left="72" w:firstLine="6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總金額</w:t>
            </w:r>
          </w:p>
        </w:tc>
        <w:tc>
          <w:tcPr>
            <w:tcW w:w="9923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94B9CA" w14:textId="77777777" w:rsidR="00781201" w:rsidRPr="000A2C5E" w:rsidRDefault="00781201" w:rsidP="00781201">
            <w:pPr>
              <w:suppressAutoHyphens w:val="0"/>
              <w:autoSpaceDN/>
              <w:jc w:val="both"/>
              <w:textAlignment w:val="auto"/>
              <w:rPr>
                <w:rFonts w:eastAsia="標楷體"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新臺幣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大寫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拾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萬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仟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佰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拾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元整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(</w:t>
            </w:r>
            <w:r w:rsidRPr="000A2C5E">
              <w:rPr>
                <w:rFonts w:eastAsia="標楷體" w:hint="eastAsia"/>
                <w:color w:val="0000FF"/>
                <w:spacing w:val="-12"/>
                <w:kern w:val="2"/>
                <w:sz w:val="26"/>
                <w:shd w:val="clear" w:color="auto" w:fill="FFFFFF" w:themeFill="background1"/>
              </w:rPr>
              <w:t>小寫金額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NT$             ) </w:t>
            </w:r>
          </w:p>
        </w:tc>
      </w:tr>
      <w:tr w:rsidR="00781201" w:rsidRPr="000A2C5E" w14:paraId="7B3AB731" w14:textId="77777777" w:rsidTr="00BF239C">
        <w:trPr>
          <w:trHeight w:val="521"/>
          <w:jc w:val="center"/>
        </w:trPr>
        <w:tc>
          <w:tcPr>
            <w:tcW w:w="3029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017CE3" w14:textId="77777777"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spacing w:val="-10"/>
                <w:kern w:val="2"/>
                <w:shd w:val="clear" w:color="auto" w:fill="FFFFFF" w:themeFill="background1"/>
              </w:rPr>
              <w:t>代扣所得稅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NT$</w:t>
            </w:r>
          </w:p>
        </w:tc>
        <w:tc>
          <w:tcPr>
            <w:tcW w:w="42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20EDAD" w14:textId="77777777"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spacing w:val="-10"/>
                <w:kern w:val="2"/>
                <w:shd w:val="clear" w:color="auto" w:fill="FFFFFF" w:themeFill="background1"/>
              </w:rPr>
              <w:t>代扣個人補充保費：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NT$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4ADE30" w14:textId="77777777"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  <w:t>實領總金額：</w:t>
            </w:r>
            <w:r w:rsidRPr="000A2C5E">
              <w:rPr>
                <w:rFonts w:eastAsia="標楷體" w:hint="eastAsia"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  <w:t>NT$</w:t>
            </w:r>
          </w:p>
        </w:tc>
      </w:tr>
      <w:tr w:rsidR="00781201" w:rsidRPr="000A2C5E" w14:paraId="0EE6C9E1" w14:textId="77777777" w:rsidTr="00BF239C">
        <w:trPr>
          <w:trHeight w:val="729"/>
          <w:jc w:val="center"/>
        </w:trPr>
        <w:tc>
          <w:tcPr>
            <w:tcW w:w="10932" w:type="dxa"/>
            <w:gridSpan w:val="6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92D840" w14:textId="77777777" w:rsidR="00781201" w:rsidRPr="000A2C5E" w:rsidRDefault="00781201" w:rsidP="000A2C5E">
            <w:pPr>
              <w:shd w:val="clear" w:color="auto" w:fill="FFFFFF"/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以上金額業已如數領到無訛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此致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</w:t>
            </w:r>
            <w:r w:rsidRPr="000A2C5E">
              <w:rPr>
                <w:rFonts w:eastAsia="標楷體" w:hint="eastAsia"/>
                <w:kern w:val="2"/>
                <w:sz w:val="32"/>
                <w:szCs w:val="32"/>
                <w:shd w:val="clear" w:color="auto" w:fill="FFFFFF" w:themeFill="background1"/>
              </w:rPr>
              <w:t>國立虎尾科技大學</w:t>
            </w:r>
          </w:p>
          <w:p w14:paraId="1A7ED60F" w14:textId="77777777" w:rsidR="00781201" w:rsidRPr="000A2C5E" w:rsidRDefault="00781201" w:rsidP="000A2C5E">
            <w:pPr>
              <w:shd w:val="clear" w:color="auto" w:fill="FFFFFF"/>
              <w:suppressAutoHyphens w:val="0"/>
              <w:autoSpaceDN/>
              <w:spacing w:line="0" w:lineRule="atLeast"/>
              <w:ind w:firstLineChars="2055" w:firstLine="5343"/>
              <w:jc w:val="both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                       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中華民國：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月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日</w:t>
            </w:r>
          </w:p>
        </w:tc>
      </w:tr>
      <w:tr w:rsidR="002D231D" w:rsidRPr="000A2C5E" w14:paraId="214BEE63" w14:textId="77777777" w:rsidTr="002D231D">
        <w:trPr>
          <w:trHeight w:val="406"/>
          <w:jc w:val="center"/>
        </w:trPr>
        <w:tc>
          <w:tcPr>
            <w:tcW w:w="1009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6DB7AB4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14:paraId="6CFF2D8B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受</w:t>
            </w:r>
          </w:p>
          <w:p w14:paraId="14832BC1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領</w:t>
            </w:r>
          </w:p>
          <w:p w14:paraId="07324124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人</w:t>
            </w:r>
          </w:p>
          <w:p w14:paraId="2DF9B422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資</w:t>
            </w:r>
          </w:p>
          <w:p w14:paraId="5F803CB7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料</w:t>
            </w:r>
          </w:p>
          <w:p w14:paraId="55A61371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14:paraId="5F44C385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14:paraId="6C0DAD9D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ind w:leftChars="513" w:left="1231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5136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5A3E" w14:textId="77777777"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姓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名：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8"/>
                <w:szCs w:val="28"/>
                <w:shd w:val="clear" w:color="auto" w:fill="FFFFFF" w:themeFill="background1"/>
              </w:rPr>
              <w:t xml:space="preserve">                             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請以正楷填寫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)</w:t>
            </w:r>
          </w:p>
        </w:tc>
        <w:tc>
          <w:tcPr>
            <w:tcW w:w="4787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F4E040" w14:textId="77777777" w:rsidR="002D231D" w:rsidRPr="000A2C5E" w:rsidRDefault="002D231D" w:rsidP="00781201">
            <w:pPr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簽名或蓋章：</w:t>
            </w:r>
          </w:p>
        </w:tc>
      </w:tr>
      <w:tr w:rsidR="002D231D" w:rsidRPr="000A2C5E" w14:paraId="466334C1" w14:textId="77777777" w:rsidTr="002D231D">
        <w:trPr>
          <w:trHeight w:val="509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9051E75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5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6E2E" w14:textId="77777777"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身份證字號：</w:t>
            </w:r>
          </w:p>
        </w:tc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85C855" w14:textId="77777777"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聯絡電話：</w:t>
            </w:r>
          </w:p>
        </w:tc>
      </w:tr>
      <w:tr w:rsidR="002D231D" w:rsidRPr="000A2C5E" w14:paraId="5A1F8A3A" w14:textId="77777777" w:rsidTr="002D231D">
        <w:trPr>
          <w:trHeight w:val="403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66EB9BB7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C19FE2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戶籍地址：</w:t>
            </w:r>
          </w:p>
        </w:tc>
      </w:tr>
      <w:tr w:rsidR="002D231D" w:rsidRPr="000A2C5E" w14:paraId="60903D8F" w14:textId="77777777" w:rsidTr="002D231D">
        <w:trPr>
          <w:trHeight w:val="423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0706A6EB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3E42AA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b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spacing w:val="-12"/>
                <w:kern w:val="2"/>
                <w:sz w:val="26"/>
                <w:shd w:val="clear" w:color="auto" w:fill="FFFFFF" w:themeFill="background1"/>
              </w:rPr>
              <w:t>服務機關名稱及地址</w:t>
            </w:r>
            <w:r w:rsidRPr="000A2C5E">
              <w:rPr>
                <w:rFonts w:eastAsia="標楷體" w:hint="eastAsia"/>
                <w:b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：</w:t>
            </w:r>
          </w:p>
        </w:tc>
      </w:tr>
      <w:tr w:rsidR="002D231D" w:rsidRPr="000A2C5E" w14:paraId="223D22A6" w14:textId="77777777" w:rsidTr="00884132">
        <w:trPr>
          <w:trHeight w:val="900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189693EF" w14:textId="77777777"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8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5EA66" w14:textId="77777777" w:rsidR="002D231D" w:rsidRPr="000A2C5E" w:rsidRDefault="002D231D" w:rsidP="00884132">
            <w:pPr>
              <w:spacing w:line="0" w:lineRule="atLeast"/>
              <w:jc w:val="center"/>
              <w:rPr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匯</w:t>
            </w:r>
          </w:p>
          <w:p w14:paraId="54EE3C32" w14:textId="77777777" w:rsidR="002D231D" w:rsidRPr="000A2C5E" w:rsidRDefault="002D231D" w:rsidP="00884132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款</w:t>
            </w:r>
          </w:p>
          <w:p w14:paraId="52882EA4" w14:textId="77777777" w:rsidR="002D231D" w:rsidRPr="000A2C5E" w:rsidRDefault="002D231D" w:rsidP="00884132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資</w:t>
            </w:r>
          </w:p>
          <w:p w14:paraId="4D7239AC" w14:textId="77777777" w:rsidR="002D231D" w:rsidRPr="000A2C5E" w:rsidRDefault="002D231D" w:rsidP="00884132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料</w:t>
            </w:r>
          </w:p>
        </w:tc>
        <w:tc>
          <w:tcPr>
            <w:tcW w:w="9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1B4B22" w14:textId="77777777" w:rsidR="002D231D" w:rsidRPr="000A2C5E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□銀行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或農會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→總行名稱及代碼：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</w:t>
            </w:r>
          </w:p>
          <w:p w14:paraId="5C1E3469" w14:textId="77777777" w:rsidR="002D231D" w:rsidRPr="000A2C5E" w:rsidRDefault="002D231D" w:rsidP="002D231D">
            <w:pPr>
              <w:suppressAutoHyphens w:val="0"/>
              <w:autoSpaceDN/>
              <w:spacing w:line="360" w:lineRule="exact"/>
              <w:ind w:firstLineChars="778" w:firstLine="2025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分行名稱及代碼：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 </w:t>
            </w:r>
          </w:p>
          <w:p w14:paraId="0DCD90EA" w14:textId="77777777" w:rsidR="002D231D" w:rsidRPr="000A2C5E" w:rsidRDefault="002D231D" w:rsidP="002D231D">
            <w:pPr>
              <w:suppressAutoHyphens w:val="0"/>
              <w:autoSpaceDN/>
              <w:spacing w:line="360" w:lineRule="exact"/>
              <w:ind w:firstLineChars="778" w:firstLine="2025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戶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名：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</w:t>
            </w:r>
            <w:r w:rsidRPr="000A2C5E"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帳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號：</w:t>
            </w:r>
          </w:p>
        </w:tc>
      </w:tr>
      <w:tr w:rsidR="002D231D" w:rsidRPr="00781201" w14:paraId="46BD40FD" w14:textId="77777777" w:rsidTr="002D231D">
        <w:trPr>
          <w:trHeight w:val="742"/>
          <w:jc w:val="center"/>
        </w:trPr>
        <w:tc>
          <w:tcPr>
            <w:tcW w:w="100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66F247" w14:textId="77777777" w:rsidR="002D231D" w:rsidRPr="00781201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8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5B91" w14:textId="77777777" w:rsidR="002D231D" w:rsidRDefault="002D231D" w:rsidP="002D231D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9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EAB858" w14:textId="77777777" w:rsidR="002D231D" w:rsidRPr="002D231D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□郵局→戶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名：</w:t>
            </w:r>
          </w:p>
          <w:p w14:paraId="79AEECBE" w14:textId="77777777" w:rsidR="002D231D" w:rsidRPr="002D231D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局號及帳號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(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共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14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碼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)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：</w:t>
            </w:r>
          </w:p>
        </w:tc>
      </w:tr>
      <w:tr w:rsidR="00781201" w:rsidRPr="00781201" w14:paraId="260FC592" w14:textId="77777777" w:rsidTr="002D231D">
        <w:trPr>
          <w:trHeight w:val="682"/>
          <w:jc w:val="center"/>
        </w:trPr>
        <w:tc>
          <w:tcPr>
            <w:tcW w:w="1093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730F70" w14:textId="77777777" w:rsidR="00781201" w:rsidRPr="00781201" w:rsidRDefault="00781201" w:rsidP="00781201">
            <w:pPr>
              <w:suppressAutoHyphens w:val="0"/>
              <w:autoSpaceDN/>
              <w:spacing w:beforeLines="20" w:before="72" w:line="0" w:lineRule="atLeast"/>
              <w:ind w:firstLineChars="250" w:firstLine="700"/>
              <w:jc w:val="center"/>
              <w:textAlignment w:val="auto"/>
              <w:rPr>
                <w:rFonts w:eastAsia="標楷體"/>
                <w:b/>
                <w:kern w:val="2"/>
                <w:sz w:val="28"/>
                <w:shd w:val="clear" w:color="auto" w:fill="FFFFFF" w:themeFill="background1"/>
              </w:rPr>
            </w:pPr>
            <w:r w:rsidRPr="00781201">
              <w:rPr>
                <w:rFonts w:eastAsia="標楷體" w:hint="eastAsia"/>
                <w:kern w:val="2"/>
                <w:sz w:val="28"/>
                <w:shd w:val="clear" w:color="auto" w:fill="FFFFFF" w:themeFill="background1"/>
              </w:rPr>
              <w:t>【</w:t>
            </w:r>
            <w:r w:rsidRPr="00781201">
              <w:rPr>
                <w:rFonts w:eastAsia="標楷體" w:hint="eastAsia"/>
                <w:kern w:val="2"/>
                <w:shd w:val="clear" w:color="auto" w:fill="FFFFFF" w:themeFill="background1"/>
              </w:rPr>
              <w:t>如有受領人帳戶存摺封面影本，請黏貼於此</w:t>
            </w:r>
            <w:r w:rsidRPr="00781201">
              <w:rPr>
                <w:rFonts w:eastAsia="標楷體" w:hint="eastAsia"/>
                <w:b/>
                <w:kern w:val="2"/>
                <w:sz w:val="28"/>
                <w:shd w:val="clear" w:color="auto" w:fill="FFFFFF" w:themeFill="background1"/>
              </w:rPr>
              <w:t>】</w:t>
            </w:r>
          </w:p>
          <w:p w14:paraId="0A241A40" w14:textId="77777777" w:rsidR="00781201" w:rsidRPr="00781201" w:rsidRDefault="00781201" w:rsidP="002D231D">
            <w:pPr>
              <w:suppressAutoHyphens w:val="0"/>
              <w:autoSpaceDN/>
              <w:spacing w:line="280" w:lineRule="exact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781201">
              <w:rPr>
                <w:rFonts w:eastAsia="標楷體" w:hint="eastAsia"/>
                <w:b/>
                <w:kern w:val="2"/>
                <w:sz w:val="28"/>
                <w:shd w:val="clear" w:color="auto" w:fill="FFFFFF" w:themeFill="background1"/>
              </w:rPr>
              <w:t>【</w:t>
            </w:r>
            <w:r w:rsidRPr="00781201">
              <w:rPr>
                <w:rFonts w:eastAsia="標楷體" w:hint="eastAsia"/>
                <w:kern w:val="2"/>
                <w:shd w:val="clear" w:color="auto" w:fill="FFFFFF" w:themeFill="background1"/>
              </w:rPr>
              <w:t>匯款帳戶如為台灣銀行分行以外之銀行，匯款手續費由受領人負擔，並於匯款金額內扣除。】</w:t>
            </w:r>
            <w:r w:rsidRPr="00781201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 xml:space="preserve">                       </w:t>
            </w:r>
          </w:p>
        </w:tc>
      </w:tr>
    </w:tbl>
    <w:p w14:paraId="461B2DFB" w14:textId="77777777" w:rsidR="00781201" w:rsidRPr="00781201" w:rsidRDefault="00781201" w:rsidP="005912B0">
      <w:pPr>
        <w:tabs>
          <w:tab w:val="left" w:pos="3581"/>
        </w:tabs>
        <w:suppressAutoHyphens w:val="0"/>
        <w:autoSpaceDN/>
        <w:snapToGrid w:val="0"/>
        <w:ind w:leftChars="71" w:left="170"/>
        <w:textAlignment w:val="auto"/>
        <w:rPr>
          <w:lang w:val="x-none"/>
        </w:rPr>
      </w:pPr>
      <w:r w:rsidRPr="00781201">
        <w:rPr>
          <w:rFonts w:ascii="標楷體" w:eastAsia="標楷體" w:hAnsi="標楷體" w:hint="eastAsia"/>
          <w:b/>
          <w:kern w:val="2"/>
          <w:shd w:val="clear" w:color="auto" w:fill="FFFFFF" w:themeFill="background1"/>
          <w:lang w:val="x-none"/>
        </w:rPr>
        <w:t>以上資料以紙本形式提供帳務處理及課稅依據，依會計法規定保存10年，當您提供時，視同您瞭解且同意本校依善良管理人責任，蒐集、處理及利用個人資料；若涉及個資蒐集、處理及利用等事項之爭議，均應依照中華民國法律予以處理，並以臺灣雲林地方法院為第一審管轄法院。</w:t>
      </w:r>
    </w:p>
    <w:sectPr w:rsidR="00781201" w:rsidRPr="00781201" w:rsidSect="00A55EAC">
      <w:pgSz w:w="11906" w:h="16838"/>
      <w:pgMar w:top="284" w:right="424" w:bottom="426" w:left="56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79944" w14:textId="77777777" w:rsidR="000B5C32" w:rsidRDefault="000B5C32">
      <w:r>
        <w:separator/>
      </w:r>
    </w:p>
  </w:endnote>
  <w:endnote w:type="continuationSeparator" w:id="0">
    <w:p w14:paraId="6AE5EAB8" w14:textId="77777777" w:rsidR="000B5C32" w:rsidRDefault="000B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FKaiShu SB Estd B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3C5B0" w14:textId="77777777" w:rsidR="000B5C32" w:rsidRDefault="000B5C32">
      <w:r>
        <w:rPr>
          <w:color w:val="000000"/>
        </w:rPr>
        <w:separator/>
      </w:r>
    </w:p>
  </w:footnote>
  <w:footnote w:type="continuationSeparator" w:id="0">
    <w:p w14:paraId="49711050" w14:textId="77777777" w:rsidR="000B5C32" w:rsidRDefault="000B5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0668"/>
    <w:multiLevelType w:val="hybridMultilevel"/>
    <w:tmpl w:val="BFE0A472"/>
    <w:lvl w:ilvl="0" w:tplc="2EF61CD8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" w15:restartNumberingAfterBreak="0">
    <w:nsid w:val="0D3277C9"/>
    <w:multiLevelType w:val="hybridMultilevel"/>
    <w:tmpl w:val="8DECFD68"/>
    <w:lvl w:ilvl="0" w:tplc="188C2AC8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" w15:restartNumberingAfterBreak="0">
    <w:nsid w:val="118D76E2"/>
    <w:multiLevelType w:val="hybridMultilevel"/>
    <w:tmpl w:val="9612CCC6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" w15:restartNumberingAfterBreak="0">
    <w:nsid w:val="12963DE3"/>
    <w:multiLevelType w:val="hybridMultilevel"/>
    <w:tmpl w:val="80B652EA"/>
    <w:lvl w:ilvl="0" w:tplc="6ADAC130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4" w15:restartNumberingAfterBreak="0">
    <w:nsid w:val="189071D7"/>
    <w:multiLevelType w:val="hybridMultilevel"/>
    <w:tmpl w:val="4960515A"/>
    <w:lvl w:ilvl="0" w:tplc="6B0AD030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bCs w:val="0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5" w15:restartNumberingAfterBreak="0">
    <w:nsid w:val="18FB111C"/>
    <w:multiLevelType w:val="hybridMultilevel"/>
    <w:tmpl w:val="16D0ABEA"/>
    <w:lvl w:ilvl="0" w:tplc="8F088E2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3E27E7"/>
    <w:multiLevelType w:val="hybridMultilevel"/>
    <w:tmpl w:val="D9EEFFC0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7" w15:restartNumberingAfterBreak="0">
    <w:nsid w:val="1C9D7982"/>
    <w:multiLevelType w:val="multilevel"/>
    <w:tmpl w:val="AA342CA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C11C14"/>
    <w:multiLevelType w:val="multilevel"/>
    <w:tmpl w:val="B76A0F7C"/>
    <w:lvl w:ilvl="0">
      <w:start w:val="1"/>
      <w:numFmt w:val="decimal"/>
      <w:lvlText w:val="口%1."/>
      <w:lvlJc w:val="left"/>
      <w:pPr>
        <w:ind w:left="480" w:hanging="480"/>
      </w:pPr>
      <w:rPr>
        <w:b w:val="0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C37F19"/>
    <w:multiLevelType w:val="hybridMultilevel"/>
    <w:tmpl w:val="79C28FDC"/>
    <w:lvl w:ilvl="0" w:tplc="FFFFFFFF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FFFFFFFF">
      <w:start w:val="2"/>
      <w:numFmt w:val="upperLetter"/>
      <w:lvlText w:val="%2．"/>
      <w:lvlJc w:val="left"/>
      <w:pPr>
        <w:ind w:left="138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626" w:hanging="480"/>
      </w:pPr>
    </w:lvl>
    <w:lvl w:ilvl="3" w:tplc="FFFFFFFF" w:tentative="1">
      <w:start w:val="1"/>
      <w:numFmt w:val="decimal"/>
      <w:lvlText w:val="%4."/>
      <w:lvlJc w:val="left"/>
      <w:pPr>
        <w:ind w:left="210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86" w:hanging="480"/>
      </w:pPr>
    </w:lvl>
    <w:lvl w:ilvl="5" w:tplc="FFFFFFFF" w:tentative="1">
      <w:start w:val="1"/>
      <w:numFmt w:val="lowerRoman"/>
      <w:lvlText w:val="%6."/>
      <w:lvlJc w:val="right"/>
      <w:pPr>
        <w:ind w:left="3066" w:hanging="480"/>
      </w:pPr>
    </w:lvl>
    <w:lvl w:ilvl="6" w:tplc="FFFFFFFF" w:tentative="1">
      <w:start w:val="1"/>
      <w:numFmt w:val="decimal"/>
      <w:lvlText w:val="%7."/>
      <w:lvlJc w:val="left"/>
      <w:pPr>
        <w:ind w:left="354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26" w:hanging="480"/>
      </w:pPr>
    </w:lvl>
    <w:lvl w:ilvl="8" w:tplc="FFFFFFFF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0" w15:restartNumberingAfterBreak="0">
    <w:nsid w:val="219F7FFC"/>
    <w:multiLevelType w:val="hybridMultilevel"/>
    <w:tmpl w:val="02EA33FA"/>
    <w:lvl w:ilvl="0" w:tplc="7FA2FC52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1" w15:restartNumberingAfterBreak="0">
    <w:nsid w:val="23D02823"/>
    <w:multiLevelType w:val="hybridMultilevel"/>
    <w:tmpl w:val="48EE6594"/>
    <w:lvl w:ilvl="0" w:tplc="04090011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2" w15:restartNumberingAfterBreak="0">
    <w:nsid w:val="2423145C"/>
    <w:multiLevelType w:val="hybridMultilevel"/>
    <w:tmpl w:val="F50C7AA2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3" w15:restartNumberingAfterBreak="0">
    <w:nsid w:val="24DE112E"/>
    <w:multiLevelType w:val="hybridMultilevel"/>
    <w:tmpl w:val="0BAAEFCC"/>
    <w:lvl w:ilvl="0" w:tplc="0409000F">
      <w:start w:val="1"/>
      <w:numFmt w:val="decimal"/>
      <w:lvlText w:val="%1."/>
      <w:lvlJc w:val="left"/>
      <w:pPr>
        <w:ind w:left="546" w:hanging="360"/>
      </w:pPr>
      <w:rPr>
        <w:rFonts w:hint="default"/>
        <w:b w:val="0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4" w15:restartNumberingAfterBreak="0">
    <w:nsid w:val="24DF3697"/>
    <w:multiLevelType w:val="hybridMultilevel"/>
    <w:tmpl w:val="7FFE9982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5" w15:restartNumberingAfterBreak="0">
    <w:nsid w:val="283D6874"/>
    <w:multiLevelType w:val="multilevel"/>
    <w:tmpl w:val="C9160262"/>
    <w:lvl w:ilvl="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6014B5"/>
    <w:multiLevelType w:val="hybridMultilevel"/>
    <w:tmpl w:val="28440F76"/>
    <w:lvl w:ilvl="0" w:tplc="FFFFFFFF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sz w:val="22"/>
      </w:rPr>
    </w:lvl>
    <w:lvl w:ilvl="1" w:tplc="FFFFFFFF" w:tentative="1">
      <w:start w:val="1"/>
      <w:numFmt w:val="ideographTraditional"/>
      <w:lvlText w:val="%2、"/>
      <w:lvlJc w:val="left"/>
      <w:pPr>
        <w:ind w:left="1425" w:hanging="480"/>
      </w:pPr>
    </w:lvl>
    <w:lvl w:ilvl="2" w:tplc="FFFFFFFF" w:tentative="1">
      <w:start w:val="1"/>
      <w:numFmt w:val="lowerRoman"/>
      <w:lvlText w:val="%3."/>
      <w:lvlJc w:val="right"/>
      <w:pPr>
        <w:ind w:left="1905" w:hanging="480"/>
      </w:pPr>
    </w:lvl>
    <w:lvl w:ilvl="3" w:tplc="FFFFFFFF" w:tentative="1">
      <w:start w:val="1"/>
      <w:numFmt w:val="decimal"/>
      <w:lvlText w:val="%4."/>
      <w:lvlJc w:val="left"/>
      <w:pPr>
        <w:ind w:left="238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65" w:hanging="480"/>
      </w:pPr>
    </w:lvl>
    <w:lvl w:ilvl="5" w:tplc="FFFFFFFF" w:tentative="1">
      <w:start w:val="1"/>
      <w:numFmt w:val="lowerRoman"/>
      <w:lvlText w:val="%6."/>
      <w:lvlJc w:val="right"/>
      <w:pPr>
        <w:ind w:left="3345" w:hanging="480"/>
      </w:pPr>
    </w:lvl>
    <w:lvl w:ilvl="6" w:tplc="FFFFFFFF" w:tentative="1">
      <w:start w:val="1"/>
      <w:numFmt w:val="decimal"/>
      <w:lvlText w:val="%7."/>
      <w:lvlJc w:val="left"/>
      <w:pPr>
        <w:ind w:left="382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05" w:hanging="480"/>
      </w:pPr>
    </w:lvl>
    <w:lvl w:ilvl="8" w:tplc="FFFFFFFF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7" w15:restartNumberingAfterBreak="0">
    <w:nsid w:val="2A564F54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8" w15:restartNumberingAfterBreak="0">
    <w:nsid w:val="2AB52B3A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9" w15:restartNumberingAfterBreak="0">
    <w:nsid w:val="2B6C0911"/>
    <w:multiLevelType w:val="hybridMultilevel"/>
    <w:tmpl w:val="E96C9320"/>
    <w:lvl w:ilvl="0" w:tplc="0409000F">
      <w:start w:val="1"/>
      <w:numFmt w:val="decimal"/>
      <w:lvlText w:val="%1."/>
      <w:lvlJc w:val="left"/>
      <w:pPr>
        <w:ind w:left="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38" w:hanging="480"/>
      </w:pPr>
    </w:lvl>
    <w:lvl w:ilvl="2" w:tplc="0409001B" w:tentative="1">
      <w:start w:val="1"/>
      <w:numFmt w:val="lowerRoman"/>
      <w:lvlText w:val="%3."/>
      <w:lvlJc w:val="right"/>
      <w:pPr>
        <w:ind w:left="1118" w:hanging="480"/>
      </w:pPr>
    </w:lvl>
    <w:lvl w:ilvl="3" w:tplc="0409000F" w:tentative="1">
      <w:start w:val="1"/>
      <w:numFmt w:val="decimal"/>
      <w:lvlText w:val="%4."/>
      <w:lvlJc w:val="left"/>
      <w:pPr>
        <w:ind w:left="1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78" w:hanging="480"/>
      </w:pPr>
    </w:lvl>
    <w:lvl w:ilvl="5" w:tplc="0409001B" w:tentative="1">
      <w:start w:val="1"/>
      <w:numFmt w:val="lowerRoman"/>
      <w:lvlText w:val="%6."/>
      <w:lvlJc w:val="right"/>
      <w:pPr>
        <w:ind w:left="2558" w:hanging="480"/>
      </w:pPr>
    </w:lvl>
    <w:lvl w:ilvl="6" w:tplc="0409000F" w:tentative="1">
      <w:start w:val="1"/>
      <w:numFmt w:val="decimal"/>
      <w:lvlText w:val="%7."/>
      <w:lvlJc w:val="left"/>
      <w:pPr>
        <w:ind w:left="3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18" w:hanging="480"/>
      </w:pPr>
    </w:lvl>
    <w:lvl w:ilvl="8" w:tplc="0409001B" w:tentative="1">
      <w:start w:val="1"/>
      <w:numFmt w:val="lowerRoman"/>
      <w:lvlText w:val="%9."/>
      <w:lvlJc w:val="right"/>
      <w:pPr>
        <w:ind w:left="3998" w:hanging="480"/>
      </w:pPr>
    </w:lvl>
  </w:abstractNum>
  <w:abstractNum w:abstractNumId="20" w15:restartNumberingAfterBreak="0">
    <w:nsid w:val="2C3065BF"/>
    <w:multiLevelType w:val="hybridMultilevel"/>
    <w:tmpl w:val="99FE195C"/>
    <w:lvl w:ilvl="0" w:tplc="0409000F">
      <w:start w:val="1"/>
      <w:numFmt w:val="decimal"/>
      <w:lvlText w:val="%1."/>
      <w:lvlJc w:val="left"/>
      <w:pPr>
        <w:ind w:left="546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21" w15:restartNumberingAfterBreak="0">
    <w:nsid w:val="35CB7373"/>
    <w:multiLevelType w:val="multilevel"/>
    <w:tmpl w:val="96362804"/>
    <w:lvl w:ilvl="0">
      <w:start w:val="1"/>
      <w:numFmt w:val="decimal"/>
      <w:lvlText w:val="口%1."/>
      <w:lvlJc w:val="left"/>
      <w:pPr>
        <w:ind w:left="763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6575F32"/>
    <w:multiLevelType w:val="multilevel"/>
    <w:tmpl w:val="AA342CA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3F71A8"/>
    <w:multiLevelType w:val="multilevel"/>
    <w:tmpl w:val="395E5018"/>
    <w:lvl w:ilvl="0">
      <w:start w:val="1"/>
      <w:numFmt w:val="decimal"/>
      <w:lvlText w:val="%1."/>
      <w:lvlJc w:val="left"/>
      <w:pPr>
        <w:ind w:left="48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AD824AC"/>
    <w:multiLevelType w:val="multilevel"/>
    <w:tmpl w:val="113EE2F6"/>
    <w:lvl w:ilvl="0">
      <w:start w:val="1"/>
      <w:numFmt w:val="decimal"/>
      <w:lvlText w:val="口%1."/>
      <w:lvlJc w:val="left"/>
      <w:pPr>
        <w:ind w:left="480" w:hanging="480"/>
      </w:pPr>
      <w:rPr>
        <w:rFonts w:ascii="細明體" w:hAnsi="細明體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B295EAF"/>
    <w:multiLevelType w:val="hybridMultilevel"/>
    <w:tmpl w:val="CDB400A4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6" w15:restartNumberingAfterBreak="0">
    <w:nsid w:val="3C94385D"/>
    <w:multiLevelType w:val="hybridMultilevel"/>
    <w:tmpl w:val="28440F76"/>
    <w:lvl w:ilvl="0" w:tplc="5EA206E0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7" w15:restartNumberingAfterBreak="0">
    <w:nsid w:val="3EA174FB"/>
    <w:multiLevelType w:val="multilevel"/>
    <w:tmpl w:val="184EC0E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F876A11"/>
    <w:multiLevelType w:val="hybridMultilevel"/>
    <w:tmpl w:val="79C28FDC"/>
    <w:lvl w:ilvl="0" w:tplc="FFFFFFFF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50D8F94A">
      <w:start w:val="2"/>
      <w:numFmt w:val="upperLetter"/>
      <w:lvlText w:val="%2．"/>
      <w:lvlJc w:val="left"/>
      <w:pPr>
        <w:ind w:left="138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626" w:hanging="480"/>
      </w:pPr>
    </w:lvl>
    <w:lvl w:ilvl="3" w:tplc="FFFFFFFF" w:tentative="1">
      <w:start w:val="1"/>
      <w:numFmt w:val="decimal"/>
      <w:lvlText w:val="%4."/>
      <w:lvlJc w:val="left"/>
      <w:pPr>
        <w:ind w:left="210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86" w:hanging="480"/>
      </w:pPr>
    </w:lvl>
    <w:lvl w:ilvl="5" w:tplc="FFFFFFFF" w:tentative="1">
      <w:start w:val="1"/>
      <w:numFmt w:val="lowerRoman"/>
      <w:lvlText w:val="%6."/>
      <w:lvlJc w:val="right"/>
      <w:pPr>
        <w:ind w:left="3066" w:hanging="480"/>
      </w:pPr>
    </w:lvl>
    <w:lvl w:ilvl="6" w:tplc="FFFFFFFF" w:tentative="1">
      <w:start w:val="1"/>
      <w:numFmt w:val="decimal"/>
      <w:lvlText w:val="%7."/>
      <w:lvlJc w:val="left"/>
      <w:pPr>
        <w:ind w:left="354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26" w:hanging="480"/>
      </w:pPr>
    </w:lvl>
    <w:lvl w:ilvl="8" w:tplc="FFFFFFFF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29" w15:restartNumberingAfterBreak="0">
    <w:nsid w:val="3F9448E2"/>
    <w:multiLevelType w:val="hybridMultilevel"/>
    <w:tmpl w:val="28440F76"/>
    <w:lvl w:ilvl="0" w:tplc="5EA206E0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0" w15:restartNumberingAfterBreak="0">
    <w:nsid w:val="4AA010A7"/>
    <w:multiLevelType w:val="multilevel"/>
    <w:tmpl w:val="A6E4EB6E"/>
    <w:lvl w:ilvl="0">
      <w:start w:val="1"/>
      <w:numFmt w:val="decimal"/>
      <w:lvlText w:val="口%1."/>
      <w:lvlJc w:val="left"/>
      <w:pPr>
        <w:ind w:left="480" w:hanging="480"/>
      </w:pPr>
      <w:rPr>
        <w:rFonts w:ascii="微軟正黑體" w:eastAsia="微軟正黑體" w:hAnsi="微軟正黑體"/>
        <w:b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507153"/>
    <w:multiLevelType w:val="hybridMultilevel"/>
    <w:tmpl w:val="F66062D6"/>
    <w:lvl w:ilvl="0" w:tplc="1BAAC5D4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2" w15:restartNumberingAfterBreak="0">
    <w:nsid w:val="58C3683C"/>
    <w:multiLevelType w:val="hybridMultilevel"/>
    <w:tmpl w:val="41363178"/>
    <w:lvl w:ilvl="0" w:tplc="0409000F">
      <w:start w:val="1"/>
      <w:numFmt w:val="decimal"/>
      <w:lvlText w:val="%1."/>
      <w:lvlJc w:val="left"/>
      <w:pPr>
        <w:ind w:left="6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3" w15:restartNumberingAfterBreak="0">
    <w:nsid w:val="5B3675A0"/>
    <w:multiLevelType w:val="hybridMultilevel"/>
    <w:tmpl w:val="48EE6594"/>
    <w:lvl w:ilvl="0" w:tplc="04090011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4" w15:restartNumberingAfterBreak="0">
    <w:nsid w:val="5DCA5D40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5" w15:restartNumberingAfterBreak="0">
    <w:nsid w:val="5EC0445C"/>
    <w:multiLevelType w:val="multilevel"/>
    <w:tmpl w:val="993E836E"/>
    <w:lvl w:ilvl="0">
      <w:start w:val="1"/>
      <w:numFmt w:val="decimal"/>
      <w:lvlText w:val="口%1."/>
      <w:lvlJc w:val="left"/>
      <w:pPr>
        <w:ind w:left="360" w:hanging="360"/>
      </w:pPr>
      <w:rPr>
        <w:rFonts w:ascii="Calibri" w:eastAsia="細明體" w:hAnsi="Calibri"/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856D9A"/>
    <w:multiLevelType w:val="hybridMultilevel"/>
    <w:tmpl w:val="EEB65772"/>
    <w:lvl w:ilvl="0" w:tplc="32DCB21C">
      <w:start w:val="1"/>
      <w:numFmt w:val="upperLetter"/>
      <w:lvlText w:val="%1."/>
      <w:lvlJc w:val="left"/>
      <w:pPr>
        <w:ind w:left="546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7" w15:restartNumberingAfterBreak="0">
    <w:nsid w:val="6A1F6D49"/>
    <w:multiLevelType w:val="multilevel"/>
    <w:tmpl w:val="A6E4EB6E"/>
    <w:lvl w:ilvl="0">
      <w:start w:val="1"/>
      <w:numFmt w:val="decimal"/>
      <w:lvlText w:val="口%1."/>
      <w:lvlJc w:val="left"/>
      <w:pPr>
        <w:ind w:left="480" w:hanging="480"/>
      </w:pPr>
      <w:rPr>
        <w:rFonts w:ascii="微軟正黑體" w:eastAsia="微軟正黑體" w:hAnsi="微軟正黑體"/>
        <w:b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F3A4B03"/>
    <w:multiLevelType w:val="hybridMultilevel"/>
    <w:tmpl w:val="BFE0A472"/>
    <w:lvl w:ilvl="0" w:tplc="FFFFFFFF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b w:val="0"/>
        <w:color w:val="auto"/>
        <w:sz w:val="22"/>
      </w:rPr>
    </w:lvl>
    <w:lvl w:ilvl="1" w:tplc="FFFFFFFF" w:tentative="1">
      <w:start w:val="1"/>
      <w:numFmt w:val="ideographTraditional"/>
      <w:lvlText w:val="%2、"/>
      <w:lvlJc w:val="left"/>
      <w:pPr>
        <w:ind w:left="1146" w:hanging="480"/>
      </w:pPr>
    </w:lvl>
    <w:lvl w:ilvl="2" w:tplc="FFFFFFFF" w:tentative="1">
      <w:start w:val="1"/>
      <w:numFmt w:val="lowerRoman"/>
      <w:lvlText w:val="%3."/>
      <w:lvlJc w:val="right"/>
      <w:pPr>
        <w:ind w:left="1626" w:hanging="480"/>
      </w:pPr>
    </w:lvl>
    <w:lvl w:ilvl="3" w:tplc="FFFFFFFF" w:tentative="1">
      <w:start w:val="1"/>
      <w:numFmt w:val="decimal"/>
      <w:lvlText w:val="%4."/>
      <w:lvlJc w:val="left"/>
      <w:pPr>
        <w:ind w:left="210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86" w:hanging="480"/>
      </w:pPr>
    </w:lvl>
    <w:lvl w:ilvl="5" w:tplc="FFFFFFFF" w:tentative="1">
      <w:start w:val="1"/>
      <w:numFmt w:val="lowerRoman"/>
      <w:lvlText w:val="%6."/>
      <w:lvlJc w:val="right"/>
      <w:pPr>
        <w:ind w:left="3066" w:hanging="480"/>
      </w:pPr>
    </w:lvl>
    <w:lvl w:ilvl="6" w:tplc="FFFFFFFF" w:tentative="1">
      <w:start w:val="1"/>
      <w:numFmt w:val="decimal"/>
      <w:lvlText w:val="%7."/>
      <w:lvlJc w:val="left"/>
      <w:pPr>
        <w:ind w:left="354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26" w:hanging="480"/>
      </w:pPr>
    </w:lvl>
    <w:lvl w:ilvl="8" w:tplc="FFFFFFFF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9" w15:restartNumberingAfterBreak="0">
    <w:nsid w:val="7019408C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40" w15:restartNumberingAfterBreak="0">
    <w:nsid w:val="71B32F15"/>
    <w:multiLevelType w:val="multilevel"/>
    <w:tmpl w:val="FBB4C176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color w:val="FF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1" w15:restartNumberingAfterBreak="0">
    <w:nsid w:val="72BD148E"/>
    <w:multiLevelType w:val="multilevel"/>
    <w:tmpl w:val="676630E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4604F4C"/>
    <w:multiLevelType w:val="hybridMultilevel"/>
    <w:tmpl w:val="9DFC3EE2"/>
    <w:lvl w:ilvl="0" w:tplc="DB2851C4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43" w15:restartNumberingAfterBreak="0">
    <w:nsid w:val="75B03E37"/>
    <w:multiLevelType w:val="hybridMultilevel"/>
    <w:tmpl w:val="79B69784"/>
    <w:lvl w:ilvl="0" w:tplc="4B04290A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44" w15:restartNumberingAfterBreak="0">
    <w:nsid w:val="78164747"/>
    <w:multiLevelType w:val="hybridMultilevel"/>
    <w:tmpl w:val="C0E836E8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45" w15:restartNumberingAfterBreak="0">
    <w:nsid w:val="797B47BB"/>
    <w:multiLevelType w:val="hybridMultilevel"/>
    <w:tmpl w:val="28440F76"/>
    <w:lvl w:ilvl="0" w:tplc="5EA206E0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46" w15:restartNumberingAfterBreak="0">
    <w:nsid w:val="7CCE3F9D"/>
    <w:multiLevelType w:val="hybridMultilevel"/>
    <w:tmpl w:val="79C28FDC"/>
    <w:lvl w:ilvl="0" w:tplc="FFFFFFFF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FFFFFFFF">
      <w:start w:val="2"/>
      <w:numFmt w:val="upperLetter"/>
      <w:lvlText w:val="%2．"/>
      <w:lvlJc w:val="left"/>
      <w:pPr>
        <w:ind w:left="138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626" w:hanging="480"/>
      </w:pPr>
    </w:lvl>
    <w:lvl w:ilvl="3" w:tplc="FFFFFFFF" w:tentative="1">
      <w:start w:val="1"/>
      <w:numFmt w:val="decimal"/>
      <w:lvlText w:val="%4."/>
      <w:lvlJc w:val="left"/>
      <w:pPr>
        <w:ind w:left="210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86" w:hanging="480"/>
      </w:pPr>
    </w:lvl>
    <w:lvl w:ilvl="5" w:tplc="FFFFFFFF" w:tentative="1">
      <w:start w:val="1"/>
      <w:numFmt w:val="lowerRoman"/>
      <w:lvlText w:val="%6."/>
      <w:lvlJc w:val="right"/>
      <w:pPr>
        <w:ind w:left="3066" w:hanging="480"/>
      </w:pPr>
    </w:lvl>
    <w:lvl w:ilvl="6" w:tplc="FFFFFFFF" w:tentative="1">
      <w:start w:val="1"/>
      <w:numFmt w:val="decimal"/>
      <w:lvlText w:val="%7."/>
      <w:lvlJc w:val="left"/>
      <w:pPr>
        <w:ind w:left="354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26" w:hanging="480"/>
      </w:pPr>
    </w:lvl>
    <w:lvl w:ilvl="8" w:tplc="FFFFFFFF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47" w15:restartNumberingAfterBreak="0">
    <w:nsid w:val="7E17033E"/>
    <w:multiLevelType w:val="hybridMultilevel"/>
    <w:tmpl w:val="48EE6594"/>
    <w:lvl w:ilvl="0" w:tplc="04090011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48" w15:restartNumberingAfterBreak="0">
    <w:nsid w:val="7F901766"/>
    <w:multiLevelType w:val="hybridMultilevel"/>
    <w:tmpl w:val="6820F7B0"/>
    <w:lvl w:ilvl="0" w:tplc="B888BC8C">
      <w:start w:val="1"/>
      <w:numFmt w:val="upperLetter"/>
      <w:lvlText w:val="%1."/>
      <w:lvlJc w:val="left"/>
      <w:pPr>
        <w:ind w:left="546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num w:numId="1" w16cid:durableId="1014578343">
    <w:abstractNumId w:val="37"/>
  </w:num>
  <w:num w:numId="2" w16cid:durableId="797455099">
    <w:abstractNumId w:val="7"/>
  </w:num>
  <w:num w:numId="3" w16cid:durableId="672956367">
    <w:abstractNumId w:val="23"/>
  </w:num>
  <w:num w:numId="4" w16cid:durableId="1614362996">
    <w:abstractNumId w:val="35"/>
  </w:num>
  <w:num w:numId="5" w16cid:durableId="203368824">
    <w:abstractNumId w:val="21"/>
  </w:num>
  <w:num w:numId="6" w16cid:durableId="1097092393">
    <w:abstractNumId w:val="8"/>
  </w:num>
  <w:num w:numId="7" w16cid:durableId="976953339">
    <w:abstractNumId w:val="15"/>
  </w:num>
  <w:num w:numId="8" w16cid:durableId="850148091">
    <w:abstractNumId w:val="41"/>
  </w:num>
  <w:num w:numId="9" w16cid:durableId="1665013197">
    <w:abstractNumId w:val="24"/>
  </w:num>
  <w:num w:numId="10" w16cid:durableId="1524246277">
    <w:abstractNumId w:val="40"/>
  </w:num>
  <w:num w:numId="11" w16cid:durableId="223805840">
    <w:abstractNumId w:val="27"/>
  </w:num>
  <w:num w:numId="12" w16cid:durableId="762844760">
    <w:abstractNumId w:val="30"/>
  </w:num>
  <w:num w:numId="13" w16cid:durableId="2050639148">
    <w:abstractNumId w:val="19"/>
  </w:num>
  <w:num w:numId="14" w16cid:durableId="1513686076">
    <w:abstractNumId w:val="22"/>
  </w:num>
  <w:num w:numId="15" w16cid:durableId="776871786">
    <w:abstractNumId w:val="26"/>
  </w:num>
  <w:num w:numId="16" w16cid:durableId="1693066027">
    <w:abstractNumId w:val="2"/>
  </w:num>
  <w:num w:numId="17" w16cid:durableId="545993140">
    <w:abstractNumId w:val="17"/>
  </w:num>
  <w:num w:numId="18" w16cid:durableId="1226914772">
    <w:abstractNumId w:val="0"/>
  </w:num>
  <w:num w:numId="19" w16cid:durableId="1466587266">
    <w:abstractNumId w:val="43"/>
  </w:num>
  <w:num w:numId="20" w16cid:durableId="450630774">
    <w:abstractNumId w:val="31"/>
  </w:num>
  <w:num w:numId="21" w16cid:durableId="1419516387">
    <w:abstractNumId w:val="48"/>
  </w:num>
  <w:num w:numId="22" w16cid:durableId="407460384">
    <w:abstractNumId w:val="44"/>
  </w:num>
  <w:num w:numId="23" w16cid:durableId="1396661911">
    <w:abstractNumId w:val="4"/>
  </w:num>
  <w:num w:numId="24" w16cid:durableId="1163736063">
    <w:abstractNumId w:val="25"/>
  </w:num>
  <w:num w:numId="25" w16cid:durableId="1032464685">
    <w:abstractNumId w:val="34"/>
  </w:num>
  <w:num w:numId="26" w16cid:durableId="1641617410">
    <w:abstractNumId w:val="42"/>
  </w:num>
  <w:num w:numId="27" w16cid:durableId="711880952">
    <w:abstractNumId w:val="5"/>
  </w:num>
  <w:num w:numId="28" w16cid:durableId="2076733402">
    <w:abstractNumId w:val="1"/>
  </w:num>
  <w:num w:numId="29" w16cid:durableId="1048526346">
    <w:abstractNumId w:val="18"/>
  </w:num>
  <w:num w:numId="30" w16cid:durableId="765422297">
    <w:abstractNumId w:val="14"/>
  </w:num>
  <w:num w:numId="31" w16cid:durableId="463305412">
    <w:abstractNumId w:val="20"/>
  </w:num>
  <w:num w:numId="32" w16cid:durableId="1589536376">
    <w:abstractNumId w:val="6"/>
  </w:num>
  <w:num w:numId="33" w16cid:durableId="1371148208">
    <w:abstractNumId w:val="39"/>
  </w:num>
  <w:num w:numId="34" w16cid:durableId="1359428974">
    <w:abstractNumId w:val="36"/>
  </w:num>
  <w:num w:numId="35" w16cid:durableId="1847741515">
    <w:abstractNumId w:val="3"/>
  </w:num>
  <w:num w:numId="36" w16cid:durableId="1371144668">
    <w:abstractNumId w:val="12"/>
  </w:num>
  <w:num w:numId="37" w16cid:durableId="1562016862">
    <w:abstractNumId w:val="10"/>
  </w:num>
  <w:num w:numId="38" w16cid:durableId="555700051">
    <w:abstractNumId w:val="32"/>
  </w:num>
  <w:num w:numId="39" w16cid:durableId="2035036277">
    <w:abstractNumId w:val="11"/>
  </w:num>
  <w:num w:numId="40" w16cid:durableId="750542292">
    <w:abstractNumId w:val="33"/>
  </w:num>
  <w:num w:numId="41" w16cid:durableId="106391437">
    <w:abstractNumId w:val="13"/>
  </w:num>
  <w:num w:numId="42" w16cid:durableId="1221668828">
    <w:abstractNumId w:val="45"/>
  </w:num>
  <w:num w:numId="43" w16cid:durableId="1189947357">
    <w:abstractNumId w:val="29"/>
  </w:num>
  <w:num w:numId="44" w16cid:durableId="1012991321">
    <w:abstractNumId w:val="47"/>
  </w:num>
  <w:num w:numId="45" w16cid:durableId="289626621">
    <w:abstractNumId w:val="16"/>
  </w:num>
  <w:num w:numId="46" w16cid:durableId="1345546676">
    <w:abstractNumId w:val="28"/>
  </w:num>
  <w:num w:numId="47" w16cid:durableId="1840079786">
    <w:abstractNumId w:val="38"/>
  </w:num>
  <w:num w:numId="48" w16cid:durableId="714814905">
    <w:abstractNumId w:val="46"/>
  </w:num>
  <w:num w:numId="49" w16cid:durableId="10805192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ttachedTemplate r:id="rId1"/>
  <w:documentProtection w:edit="forms" w:enforcement="0"/>
  <w:defaultTabStop w:val="480"/>
  <w:autoHyphenation/>
  <w:drawingGridHorizontalSpacing w:val="120"/>
  <w:drawingGridVerticalSpacing w:val="363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3F"/>
    <w:rsid w:val="00000B5E"/>
    <w:rsid w:val="00001341"/>
    <w:rsid w:val="0000222B"/>
    <w:rsid w:val="0001049F"/>
    <w:rsid w:val="000156D6"/>
    <w:rsid w:val="000164C2"/>
    <w:rsid w:val="0001748B"/>
    <w:rsid w:val="00021264"/>
    <w:rsid w:val="000255D3"/>
    <w:rsid w:val="000434F6"/>
    <w:rsid w:val="0004393F"/>
    <w:rsid w:val="00043D86"/>
    <w:rsid w:val="00044553"/>
    <w:rsid w:val="000475C8"/>
    <w:rsid w:val="000516AC"/>
    <w:rsid w:val="00057E4C"/>
    <w:rsid w:val="000631D5"/>
    <w:rsid w:val="0007156D"/>
    <w:rsid w:val="00084B52"/>
    <w:rsid w:val="000913D9"/>
    <w:rsid w:val="00097292"/>
    <w:rsid w:val="000A1803"/>
    <w:rsid w:val="000A2645"/>
    <w:rsid w:val="000A2C5E"/>
    <w:rsid w:val="000B06BD"/>
    <w:rsid w:val="000B319A"/>
    <w:rsid w:val="000B5C32"/>
    <w:rsid w:val="000B61D6"/>
    <w:rsid w:val="000B6B3D"/>
    <w:rsid w:val="000B7027"/>
    <w:rsid w:val="000C226E"/>
    <w:rsid w:val="000C7E34"/>
    <w:rsid w:val="000D103A"/>
    <w:rsid w:val="000D1196"/>
    <w:rsid w:val="000D18E4"/>
    <w:rsid w:val="000D7087"/>
    <w:rsid w:val="000E230E"/>
    <w:rsid w:val="00110FA9"/>
    <w:rsid w:val="00111342"/>
    <w:rsid w:val="00112642"/>
    <w:rsid w:val="00112894"/>
    <w:rsid w:val="00117EF9"/>
    <w:rsid w:val="001375E0"/>
    <w:rsid w:val="001460CC"/>
    <w:rsid w:val="001525EF"/>
    <w:rsid w:val="00153867"/>
    <w:rsid w:val="00155217"/>
    <w:rsid w:val="00156D45"/>
    <w:rsid w:val="00157D3E"/>
    <w:rsid w:val="00162362"/>
    <w:rsid w:val="0016439D"/>
    <w:rsid w:val="0017201A"/>
    <w:rsid w:val="00180963"/>
    <w:rsid w:val="001A1256"/>
    <w:rsid w:val="001D0194"/>
    <w:rsid w:val="001E7D26"/>
    <w:rsid w:val="001F29A6"/>
    <w:rsid w:val="00204E55"/>
    <w:rsid w:val="00211121"/>
    <w:rsid w:val="002144F7"/>
    <w:rsid w:val="00224E85"/>
    <w:rsid w:val="0023164D"/>
    <w:rsid w:val="00246A01"/>
    <w:rsid w:val="00250837"/>
    <w:rsid w:val="00251B17"/>
    <w:rsid w:val="002535A2"/>
    <w:rsid w:val="00253A27"/>
    <w:rsid w:val="00256E98"/>
    <w:rsid w:val="0027071E"/>
    <w:rsid w:val="002715B8"/>
    <w:rsid w:val="0027226E"/>
    <w:rsid w:val="0027233E"/>
    <w:rsid w:val="002733E5"/>
    <w:rsid w:val="002743E4"/>
    <w:rsid w:val="002762B5"/>
    <w:rsid w:val="002822C6"/>
    <w:rsid w:val="002853DD"/>
    <w:rsid w:val="002A4632"/>
    <w:rsid w:val="002B04CF"/>
    <w:rsid w:val="002B7FDE"/>
    <w:rsid w:val="002C3988"/>
    <w:rsid w:val="002C4E0C"/>
    <w:rsid w:val="002D2132"/>
    <w:rsid w:val="002D231D"/>
    <w:rsid w:val="002E065E"/>
    <w:rsid w:val="002E42B2"/>
    <w:rsid w:val="002F68E9"/>
    <w:rsid w:val="0030397A"/>
    <w:rsid w:val="00304698"/>
    <w:rsid w:val="00330E9C"/>
    <w:rsid w:val="00332E5C"/>
    <w:rsid w:val="00341DB7"/>
    <w:rsid w:val="0034225E"/>
    <w:rsid w:val="003437EF"/>
    <w:rsid w:val="0035348F"/>
    <w:rsid w:val="0036059F"/>
    <w:rsid w:val="00361B79"/>
    <w:rsid w:val="003641F3"/>
    <w:rsid w:val="00365289"/>
    <w:rsid w:val="00365F8C"/>
    <w:rsid w:val="00366386"/>
    <w:rsid w:val="0037020E"/>
    <w:rsid w:val="00373F00"/>
    <w:rsid w:val="00375EDE"/>
    <w:rsid w:val="00375FD8"/>
    <w:rsid w:val="003833B6"/>
    <w:rsid w:val="00383B52"/>
    <w:rsid w:val="003A1E02"/>
    <w:rsid w:val="003A57F2"/>
    <w:rsid w:val="003A5D9B"/>
    <w:rsid w:val="003A67A1"/>
    <w:rsid w:val="003C2C47"/>
    <w:rsid w:val="003C70FC"/>
    <w:rsid w:val="003D13A7"/>
    <w:rsid w:val="003D4780"/>
    <w:rsid w:val="003D692F"/>
    <w:rsid w:val="003D6A0B"/>
    <w:rsid w:val="003E085C"/>
    <w:rsid w:val="003E70A0"/>
    <w:rsid w:val="003F15F2"/>
    <w:rsid w:val="00421BE0"/>
    <w:rsid w:val="00441B1F"/>
    <w:rsid w:val="00443B5B"/>
    <w:rsid w:val="00453ABA"/>
    <w:rsid w:val="004606D6"/>
    <w:rsid w:val="00460B45"/>
    <w:rsid w:val="00466255"/>
    <w:rsid w:val="0048123B"/>
    <w:rsid w:val="00482F21"/>
    <w:rsid w:val="004A51D4"/>
    <w:rsid w:val="004B3557"/>
    <w:rsid w:val="004C190B"/>
    <w:rsid w:val="004C3F16"/>
    <w:rsid w:val="004C7AC7"/>
    <w:rsid w:val="004D36E6"/>
    <w:rsid w:val="004E5917"/>
    <w:rsid w:val="004F33E5"/>
    <w:rsid w:val="004F4743"/>
    <w:rsid w:val="00510808"/>
    <w:rsid w:val="005201D7"/>
    <w:rsid w:val="005230A0"/>
    <w:rsid w:val="0052391C"/>
    <w:rsid w:val="005255B1"/>
    <w:rsid w:val="00530A43"/>
    <w:rsid w:val="00536CBA"/>
    <w:rsid w:val="005406BB"/>
    <w:rsid w:val="00540E35"/>
    <w:rsid w:val="00542558"/>
    <w:rsid w:val="00551563"/>
    <w:rsid w:val="00552DB9"/>
    <w:rsid w:val="00556BA6"/>
    <w:rsid w:val="005675CA"/>
    <w:rsid w:val="00567DF7"/>
    <w:rsid w:val="0057399B"/>
    <w:rsid w:val="005739CB"/>
    <w:rsid w:val="005749FA"/>
    <w:rsid w:val="005831A9"/>
    <w:rsid w:val="00591188"/>
    <w:rsid w:val="005912B0"/>
    <w:rsid w:val="005948EB"/>
    <w:rsid w:val="005A7DD2"/>
    <w:rsid w:val="005B053D"/>
    <w:rsid w:val="005B5182"/>
    <w:rsid w:val="005C1B0E"/>
    <w:rsid w:val="005C737A"/>
    <w:rsid w:val="005D0F5E"/>
    <w:rsid w:val="005D1ADF"/>
    <w:rsid w:val="005D3B0F"/>
    <w:rsid w:val="005D3D90"/>
    <w:rsid w:val="005D4D32"/>
    <w:rsid w:val="005E7752"/>
    <w:rsid w:val="005F0122"/>
    <w:rsid w:val="005F26A3"/>
    <w:rsid w:val="00606C01"/>
    <w:rsid w:val="00610FF5"/>
    <w:rsid w:val="00612F22"/>
    <w:rsid w:val="0061609F"/>
    <w:rsid w:val="00621169"/>
    <w:rsid w:val="00623DEF"/>
    <w:rsid w:val="006371B8"/>
    <w:rsid w:val="00643233"/>
    <w:rsid w:val="00651DA8"/>
    <w:rsid w:val="006549D4"/>
    <w:rsid w:val="0066591C"/>
    <w:rsid w:val="00665FBF"/>
    <w:rsid w:val="006716C6"/>
    <w:rsid w:val="00673C27"/>
    <w:rsid w:val="00676712"/>
    <w:rsid w:val="006806AD"/>
    <w:rsid w:val="00680869"/>
    <w:rsid w:val="00691D9C"/>
    <w:rsid w:val="006971F9"/>
    <w:rsid w:val="006A0B0A"/>
    <w:rsid w:val="006B1BB3"/>
    <w:rsid w:val="006B3A61"/>
    <w:rsid w:val="006D2B4D"/>
    <w:rsid w:val="006D5D60"/>
    <w:rsid w:val="006D78C2"/>
    <w:rsid w:val="006E4C00"/>
    <w:rsid w:val="006E4EE5"/>
    <w:rsid w:val="006F0C49"/>
    <w:rsid w:val="006F1455"/>
    <w:rsid w:val="007008C9"/>
    <w:rsid w:val="007050FC"/>
    <w:rsid w:val="00706537"/>
    <w:rsid w:val="00715106"/>
    <w:rsid w:val="00723893"/>
    <w:rsid w:val="007476D7"/>
    <w:rsid w:val="00750766"/>
    <w:rsid w:val="0075149E"/>
    <w:rsid w:val="007520BF"/>
    <w:rsid w:val="0075313C"/>
    <w:rsid w:val="007574C6"/>
    <w:rsid w:val="00763EFA"/>
    <w:rsid w:val="0076487B"/>
    <w:rsid w:val="00771320"/>
    <w:rsid w:val="00781201"/>
    <w:rsid w:val="00783E11"/>
    <w:rsid w:val="007861A8"/>
    <w:rsid w:val="007908C8"/>
    <w:rsid w:val="0079268D"/>
    <w:rsid w:val="007A17CF"/>
    <w:rsid w:val="007A5901"/>
    <w:rsid w:val="007A5CC8"/>
    <w:rsid w:val="007A74DF"/>
    <w:rsid w:val="007C1926"/>
    <w:rsid w:val="007C77D3"/>
    <w:rsid w:val="007D5C79"/>
    <w:rsid w:val="007D5D5F"/>
    <w:rsid w:val="007D5E33"/>
    <w:rsid w:val="007D6E4D"/>
    <w:rsid w:val="007E536F"/>
    <w:rsid w:val="00812C26"/>
    <w:rsid w:val="00824E38"/>
    <w:rsid w:val="00825587"/>
    <w:rsid w:val="00830D51"/>
    <w:rsid w:val="00842CDD"/>
    <w:rsid w:val="0084749C"/>
    <w:rsid w:val="00852A40"/>
    <w:rsid w:val="008554A1"/>
    <w:rsid w:val="0087289E"/>
    <w:rsid w:val="00884132"/>
    <w:rsid w:val="00885CB4"/>
    <w:rsid w:val="00885E66"/>
    <w:rsid w:val="0088749F"/>
    <w:rsid w:val="00896021"/>
    <w:rsid w:val="008A18DF"/>
    <w:rsid w:val="008A29AB"/>
    <w:rsid w:val="008D1784"/>
    <w:rsid w:val="008D2491"/>
    <w:rsid w:val="008D3384"/>
    <w:rsid w:val="008D7236"/>
    <w:rsid w:val="008E65D6"/>
    <w:rsid w:val="008F04FE"/>
    <w:rsid w:val="008F5D2B"/>
    <w:rsid w:val="00917456"/>
    <w:rsid w:val="0093033D"/>
    <w:rsid w:val="00933708"/>
    <w:rsid w:val="00960069"/>
    <w:rsid w:val="009607FC"/>
    <w:rsid w:val="009679AD"/>
    <w:rsid w:val="0097400F"/>
    <w:rsid w:val="00983A32"/>
    <w:rsid w:val="00983EB6"/>
    <w:rsid w:val="00985448"/>
    <w:rsid w:val="00987CDF"/>
    <w:rsid w:val="009970DA"/>
    <w:rsid w:val="009A25C6"/>
    <w:rsid w:val="009A3E94"/>
    <w:rsid w:val="009B39F4"/>
    <w:rsid w:val="009C1153"/>
    <w:rsid w:val="009C56DB"/>
    <w:rsid w:val="009C5C41"/>
    <w:rsid w:val="009D0DD8"/>
    <w:rsid w:val="009D675D"/>
    <w:rsid w:val="009F0640"/>
    <w:rsid w:val="009F28B0"/>
    <w:rsid w:val="00A01718"/>
    <w:rsid w:val="00A06D9A"/>
    <w:rsid w:val="00A0749A"/>
    <w:rsid w:val="00A1565D"/>
    <w:rsid w:val="00A16FBC"/>
    <w:rsid w:val="00A20D40"/>
    <w:rsid w:val="00A266B2"/>
    <w:rsid w:val="00A26C45"/>
    <w:rsid w:val="00A325F4"/>
    <w:rsid w:val="00A46A02"/>
    <w:rsid w:val="00A50888"/>
    <w:rsid w:val="00A5091E"/>
    <w:rsid w:val="00A54322"/>
    <w:rsid w:val="00A548CD"/>
    <w:rsid w:val="00A55EAC"/>
    <w:rsid w:val="00A56EA7"/>
    <w:rsid w:val="00A57116"/>
    <w:rsid w:val="00A60CF6"/>
    <w:rsid w:val="00A77B9B"/>
    <w:rsid w:val="00A80E65"/>
    <w:rsid w:val="00A83ACB"/>
    <w:rsid w:val="00A9280C"/>
    <w:rsid w:val="00A92CA3"/>
    <w:rsid w:val="00A96D34"/>
    <w:rsid w:val="00AA0BCD"/>
    <w:rsid w:val="00AA3D68"/>
    <w:rsid w:val="00AA4606"/>
    <w:rsid w:val="00AB099C"/>
    <w:rsid w:val="00AB23E7"/>
    <w:rsid w:val="00AC73AC"/>
    <w:rsid w:val="00AC7BB2"/>
    <w:rsid w:val="00AD2786"/>
    <w:rsid w:val="00AD5367"/>
    <w:rsid w:val="00AE258B"/>
    <w:rsid w:val="00AF087C"/>
    <w:rsid w:val="00AF641C"/>
    <w:rsid w:val="00B01193"/>
    <w:rsid w:val="00B164E4"/>
    <w:rsid w:val="00B218D1"/>
    <w:rsid w:val="00B22085"/>
    <w:rsid w:val="00B354A0"/>
    <w:rsid w:val="00B35FD2"/>
    <w:rsid w:val="00B37067"/>
    <w:rsid w:val="00B44E22"/>
    <w:rsid w:val="00B46490"/>
    <w:rsid w:val="00B46C96"/>
    <w:rsid w:val="00B46F22"/>
    <w:rsid w:val="00B6080D"/>
    <w:rsid w:val="00B61351"/>
    <w:rsid w:val="00B63264"/>
    <w:rsid w:val="00B648DD"/>
    <w:rsid w:val="00B65500"/>
    <w:rsid w:val="00B67AB0"/>
    <w:rsid w:val="00B726F9"/>
    <w:rsid w:val="00B77590"/>
    <w:rsid w:val="00B83654"/>
    <w:rsid w:val="00B86B9A"/>
    <w:rsid w:val="00B93B98"/>
    <w:rsid w:val="00BB47BE"/>
    <w:rsid w:val="00BB5AC8"/>
    <w:rsid w:val="00BB5C49"/>
    <w:rsid w:val="00BC2A49"/>
    <w:rsid w:val="00BC6C68"/>
    <w:rsid w:val="00BC7C21"/>
    <w:rsid w:val="00BD5096"/>
    <w:rsid w:val="00BF30B0"/>
    <w:rsid w:val="00BF7FAD"/>
    <w:rsid w:val="00C06FAC"/>
    <w:rsid w:val="00C317D3"/>
    <w:rsid w:val="00C32C57"/>
    <w:rsid w:val="00C33149"/>
    <w:rsid w:val="00C342B0"/>
    <w:rsid w:val="00C3623B"/>
    <w:rsid w:val="00C43F34"/>
    <w:rsid w:val="00C52318"/>
    <w:rsid w:val="00C54847"/>
    <w:rsid w:val="00C5643F"/>
    <w:rsid w:val="00C57F43"/>
    <w:rsid w:val="00C67304"/>
    <w:rsid w:val="00C82412"/>
    <w:rsid w:val="00C85852"/>
    <w:rsid w:val="00C96AD5"/>
    <w:rsid w:val="00C975FD"/>
    <w:rsid w:val="00CA01DD"/>
    <w:rsid w:val="00CA173B"/>
    <w:rsid w:val="00CA5307"/>
    <w:rsid w:val="00CA6A5C"/>
    <w:rsid w:val="00CA71B8"/>
    <w:rsid w:val="00CA75BA"/>
    <w:rsid w:val="00CC1B07"/>
    <w:rsid w:val="00CC2E9D"/>
    <w:rsid w:val="00CC5B4A"/>
    <w:rsid w:val="00CD58C5"/>
    <w:rsid w:val="00CE5B28"/>
    <w:rsid w:val="00CE6C99"/>
    <w:rsid w:val="00CF1B6F"/>
    <w:rsid w:val="00D04682"/>
    <w:rsid w:val="00D077A5"/>
    <w:rsid w:val="00D15A80"/>
    <w:rsid w:val="00D228B1"/>
    <w:rsid w:val="00D2398E"/>
    <w:rsid w:val="00D27F8B"/>
    <w:rsid w:val="00D30875"/>
    <w:rsid w:val="00D5560D"/>
    <w:rsid w:val="00D6121B"/>
    <w:rsid w:val="00D772A7"/>
    <w:rsid w:val="00D82EEA"/>
    <w:rsid w:val="00D90C39"/>
    <w:rsid w:val="00D93BBF"/>
    <w:rsid w:val="00D95277"/>
    <w:rsid w:val="00D961AB"/>
    <w:rsid w:val="00D96B07"/>
    <w:rsid w:val="00DA60EF"/>
    <w:rsid w:val="00DA64D5"/>
    <w:rsid w:val="00DA668C"/>
    <w:rsid w:val="00DA7237"/>
    <w:rsid w:val="00DD51F4"/>
    <w:rsid w:val="00DE3ABE"/>
    <w:rsid w:val="00DE729C"/>
    <w:rsid w:val="00DF57D1"/>
    <w:rsid w:val="00E0093E"/>
    <w:rsid w:val="00E17A3C"/>
    <w:rsid w:val="00E44F2F"/>
    <w:rsid w:val="00E647FF"/>
    <w:rsid w:val="00E74AF6"/>
    <w:rsid w:val="00E74D15"/>
    <w:rsid w:val="00E77164"/>
    <w:rsid w:val="00E86372"/>
    <w:rsid w:val="00E96DC7"/>
    <w:rsid w:val="00EB7CCB"/>
    <w:rsid w:val="00EC594D"/>
    <w:rsid w:val="00ED0774"/>
    <w:rsid w:val="00EE2E7C"/>
    <w:rsid w:val="00EE46F0"/>
    <w:rsid w:val="00EF37F8"/>
    <w:rsid w:val="00EF4282"/>
    <w:rsid w:val="00F0482F"/>
    <w:rsid w:val="00F0618C"/>
    <w:rsid w:val="00F06A73"/>
    <w:rsid w:val="00F10B83"/>
    <w:rsid w:val="00F21BBF"/>
    <w:rsid w:val="00F2631A"/>
    <w:rsid w:val="00F46628"/>
    <w:rsid w:val="00F53EEA"/>
    <w:rsid w:val="00F541BA"/>
    <w:rsid w:val="00F5756F"/>
    <w:rsid w:val="00F702AE"/>
    <w:rsid w:val="00F70D5B"/>
    <w:rsid w:val="00F8241B"/>
    <w:rsid w:val="00F86109"/>
    <w:rsid w:val="00F878BB"/>
    <w:rsid w:val="00F90046"/>
    <w:rsid w:val="00F90FBD"/>
    <w:rsid w:val="00F90FFE"/>
    <w:rsid w:val="00FA3D39"/>
    <w:rsid w:val="00FA74FA"/>
    <w:rsid w:val="00FB02C2"/>
    <w:rsid w:val="00FB74A6"/>
    <w:rsid w:val="00FC4649"/>
    <w:rsid w:val="00FC6DC1"/>
    <w:rsid w:val="00FD795E"/>
    <w:rsid w:val="00FE1D82"/>
    <w:rsid w:val="00FE698E"/>
    <w:rsid w:val="00FF0196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0401F8"/>
  <w15:docId w15:val="{BA6E9C66-F91C-4C36-B523-89448358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81201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outlineLvl w:val="0"/>
    </w:pPr>
    <w:rPr>
      <w:rFonts w:eastAsia="標楷體"/>
      <w:sz w:val="28"/>
      <w:szCs w:val="20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sz w:val="18"/>
      <w:szCs w:val="18"/>
      <w:u w:val="none"/>
    </w:rPr>
  </w:style>
  <w:style w:type="paragraph" w:customStyle="1" w:styleId="a4">
    <w:name w:val="主旨"/>
    <w:basedOn w:val="a"/>
    <w:pPr>
      <w:snapToGrid w:val="0"/>
      <w:spacing w:before="120" w:after="120"/>
      <w:ind w:left="964" w:hanging="964"/>
      <w:jc w:val="both"/>
    </w:pPr>
    <w:rPr>
      <w:rFonts w:ascii="標楷體" w:eastAsia="標楷體" w:hAnsi="標楷體" w:cs="標楷體"/>
      <w:kern w:val="0"/>
      <w:sz w:val="32"/>
      <w:szCs w:val="3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2"/>
      <w:szCs w:val="22"/>
    </w:rPr>
  </w:style>
  <w:style w:type="paragraph" w:styleId="a5">
    <w:name w:val="Date"/>
    <w:basedOn w:val="a"/>
    <w:next w:val="a"/>
    <w:pPr>
      <w:jc w:val="right"/>
    </w:pPr>
    <w:rPr>
      <w:rFonts w:eastAsia="標楷體"/>
      <w:sz w:val="40"/>
    </w:rPr>
  </w:style>
  <w:style w:type="paragraph" w:customStyle="1" w:styleId="10">
    <w:name w:val="1."/>
    <w:pPr>
      <w:suppressAutoHyphens/>
      <w:spacing w:before="15" w:after="15"/>
      <w:ind w:left="400" w:hanging="400"/>
      <w:jc w:val="both"/>
    </w:pPr>
    <w:rPr>
      <w:rFonts w:ascii="Arial" w:eastAsia="標楷體" w:hAnsi="Arial"/>
      <w:sz w:val="28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全銜)"/>
    <w:pPr>
      <w:suppressAutoHyphens/>
      <w:spacing w:line="480" w:lineRule="auto"/>
    </w:pPr>
    <w:rPr>
      <w:rFonts w:eastAsia="標楷體"/>
      <w:b/>
      <w:color w:val="FF0000"/>
      <w:sz w:val="40"/>
    </w:rPr>
  </w:style>
  <w:style w:type="paragraph" w:styleId="aa">
    <w:name w:val="Closing"/>
    <w:basedOn w:val="a"/>
    <w:pPr>
      <w:ind w:left="100"/>
    </w:pPr>
    <w:rPr>
      <w:rFonts w:eastAsia="標楷體"/>
      <w:szCs w:val="20"/>
    </w:rPr>
  </w:style>
  <w:style w:type="character" w:styleId="ab">
    <w:name w:val="annotation reference"/>
    <w:rPr>
      <w:sz w:val="18"/>
      <w:szCs w:val="18"/>
    </w:rPr>
  </w:style>
  <w:style w:type="paragraph" w:styleId="ac">
    <w:name w:val="annotation text"/>
    <w:basedOn w:val="a"/>
  </w:style>
  <w:style w:type="paragraph" w:styleId="ad">
    <w:name w:val="annotation subject"/>
    <w:basedOn w:val="ac"/>
    <w:next w:val="ac"/>
    <w:rPr>
      <w:b/>
      <w:bCs/>
    </w:rPr>
  </w:style>
  <w:style w:type="paragraph" w:styleId="ae">
    <w:name w:val="No Spacing"/>
    <w:pPr>
      <w:suppressAutoHyphens/>
    </w:pPr>
    <w:rPr>
      <w:rFonts w:ascii="Calibri" w:hAnsi="Calibri"/>
      <w:sz w:val="22"/>
      <w:szCs w:val="22"/>
    </w:rPr>
  </w:style>
  <w:style w:type="character" w:customStyle="1" w:styleId="af">
    <w:name w:val="無間距 字元"/>
    <w:rPr>
      <w:rFonts w:ascii="Calibri" w:hAnsi="Calibri"/>
      <w:sz w:val="22"/>
      <w:szCs w:val="22"/>
      <w:lang w:val="en-US" w:eastAsia="zh-TW" w:bidi="ar-SA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f0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character" w:styleId="af1">
    <w:name w:val="Strong"/>
    <w:rPr>
      <w:b/>
      <w:bCs/>
    </w:rPr>
  </w:style>
  <w:style w:type="character" w:customStyle="1" w:styleId="af2">
    <w:name w:val="頁首 字元"/>
    <w:rPr>
      <w:kern w:val="3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kern w:val="3"/>
      <w:sz w:val="48"/>
      <w:szCs w:val="48"/>
    </w:rPr>
  </w:style>
  <w:style w:type="paragraph" w:styleId="af3">
    <w:name w:val="Title"/>
    <w:basedOn w:val="a"/>
    <w:next w:val="a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4">
    <w:name w:val="標題 字元"/>
    <w:rPr>
      <w:rFonts w:ascii="Calibri Light" w:hAnsi="Calibri Light" w:cs="Times New Roman"/>
      <w:b/>
      <w:bCs/>
      <w:kern w:val="3"/>
      <w:sz w:val="32"/>
      <w:szCs w:val="32"/>
    </w:rPr>
  </w:style>
  <w:style w:type="paragraph" w:styleId="af5">
    <w:name w:val="Body Text"/>
    <w:pPr>
      <w:widowControl w:val="0"/>
      <w:suppressAutoHyphens/>
      <w:spacing w:line="360" w:lineRule="exact"/>
    </w:pPr>
    <w:rPr>
      <w:rFonts w:eastAsia="細明體" w:cs="Mangal"/>
      <w:sz w:val="24"/>
      <w:szCs w:val="24"/>
      <w:lang w:bidi="hi-IN"/>
    </w:rPr>
  </w:style>
  <w:style w:type="character" w:customStyle="1" w:styleId="af6">
    <w:name w:val="本文 字元"/>
    <w:basedOn w:val="a0"/>
    <w:rPr>
      <w:rFonts w:eastAsia="細明體" w:cs="Mangal"/>
      <w:sz w:val="24"/>
      <w:szCs w:val="24"/>
      <w:lang w:bidi="hi-IN"/>
    </w:rPr>
  </w:style>
  <w:style w:type="paragraph" w:customStyle="1" w:styleId="Textbody">
    <w:name w:val="Text body"/>
    <w:pPr>
      <w:widowControl w:val="0"/>
      <w:suppressAutoHyphens/>
      <w:spacing w:line="360" w:lineRule="exact"/>
    </w:pPr>
    <w:rPr>
      <w:rFonts w:eastAsia="細明體" w:cs="Mangal"/>
      <w:sz w:val="24"/>
      <w:szCs w:val="24"/>
      <w:lang w:bidi="hi-IN"/>
    </w:rPr>
  </w:style>
  <w:style w:type="character" w:styleId="af7">
    <w:name w:val="Emphasis"/>
    <w:basedOn w:val="a0"/>
    <w:rPr>
      <w:i/>
      <w:iCs/>
    </w:rPr>
  </w:style>
  <w:style w:type="paragraph" w:styleId="af8">
    <w:name w:val="List Paragraph"/>
    <w:basedOn w:val="a"/>
    <w:pPr>
      <w:ind w:left="480"/>
    </w:pPr>
  </w:style>
  <w:style w:type="character" w:customStyle="1" w:styleId="11">
    <w:name w:val="標題 1 字元"/>
    <w:basedOn w:val="a0"/>
    <w:rPr>
      <w:rFonts w:eastAsia="標楷體"/>
      <w:kern w:val="3"/>
      <w:sz w:val="28"/>
    </w:rPr>
  </w:style>
  <w:style w:type="table" w:styleId="12">
    <w:name w:val="Plain Table 1"/>
    <w:basedOn w:val="a1"/>
    <w:uiPriority w:val="41"/>
    <w:rsid w:val="00373F0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are.nfu.edu.tw/" TargetMode="External"/><Relationship Id="rId13" Type="http://schemas.openxmlformats.org/officeDocument/2006/relationships/hyperlink" Target="http://nfuaca.nfu.edu.tw/images/teach-law/5%20&#30740;&#31350;&#29983;/&#33521;&#25991;-&#23416;&#20301;&#35542;&#25991;&#26684;&#24335;&#35215;&#31684;20180612.od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are.nfu.edu.tw/" TargetMode="External"/><Relationship Id="rId12" Type="http://schemas.openxmlformats.org/officeDocument/2006/relationships/hyperlink" Target="http://nfuaca.nfu.edu.tw/images/teach-law/5%20&#30740;&#31350;&#29983;/&#20013;&#25991;-&#23416;&#20301;&#35542;&#25991;&#26684;&#24335;&#35215;&#31684;10706012.od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care.nfu.edu.tw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care.nfu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r3q3Kb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1140214_finance_department_master_oral_examination_process_CH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1140214_finance_department_master_oral_examination_process_CH</Template>
  <TotalTime>104</TotalTime>
  <Pages>5</Pages>
  <Words>842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147</cp:revision>
  <cp:lastPrinted>2026-07-16T03:02:00Z</cp:lastPrinted>
  <dcterms:created xsi:type="dcterms:W3CDTF">2026-07-16T01:28:00Z</dcterms:created>
  <dcterms:modified xsi:type="dcterms:W3CDTF">2026-09-02T03:38:00Z</dcterms:modified>
</cp:coreProperties>
</file>